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59B" w:rsidRPr="009E729C" w:rsidRDefault="00EA7910">
      <w:pPr>
        <w:pStyle w:val="WWTipoDocumento"/>
        <w:ind w:left="0"/>
      </w:pPr>
      <w:bookmarkStart w:id="0" w:name="_Toc33011301"/>
      <w:bookmarkStart w:id="1" w:name="_GoBack"/>
      <w:bookmarkEnd w:id="1"/>
      <w:r w:rsidRPr="009E729C">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3544"/>
        <w:gridCol w:w="3831"/>
      </w:tblGrid>
      <w:tr w:rsidR="0000059B" w:rsidRPr="009E729C">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rsidR="0000059B" w:rsidRPr="009E729C" w:rsidRDefault="00EA7910">
            <w:pPr>
              <w:pStyle w:val="CorpoAltF0"/>
              <w:jc w:val="center"/>
              <w:rPr>
                <w:rFonts w:cs="Arial"/>
              </w:rPr>
            </w:pPr>
            <w:bookmarkStart w:id="2" w:name="INDICE"/>
            <w:bookmarkEnd w:id="2"/>
            <w:r w:rsidRPr="009E729C">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rsidR="0000059B" w:rsidRPr="009E729C" w:rsidRDefault="00EA7910">
            <w:pPr>
              <w:pStyle w:val="CorpoAltF0"/>
              <w:rPr>
                <w:rFonts w:cs="Arial"/>
                <w:b/>
              </w:rPr>
            </w:pPr>
            <w:r w:rsidRPr="009E729C">
              <w:rPr>
                <w:rFonts w:cs="Arial"/>
                <w:b/>
              </w:rPr>
              <w:t>RELEASE Versione 2017.2.1</w:t>
            </w:r>
          </w:p>
        </w:tc>
      </w:tr>
      <w:tr w:rsidR="0000059B" w:rsidRPr="009E729C">
        <w:trPr>
          <w:cantSplit/>
          <w:trHeight w:val="268"/>
          <w:jc w:val="center"/>
        </w:trPr>
        <w:tc>
          <w:tcPr>
            <w:tcW w:w="2273" w:type="dxa"/>
            <w:vMerge/>
            <w:tcBorders>
              <w:left w:val="nil"/>
              <w:bottom w:val="nil"/>
              <w:right w:val="single" w:sz="4" w:space="0" w:color="365F91"/>
            </w:tcBorders>
            <w:tcMar>
              <w:left w:w="28" w:type="dxa"/>
              <w:right w:w="28" w:type="dxa"/>
            </w:tcMar>
          </w:tcPr>
          <w:p w:rsidR="0000059B" w:rsidRPr="009E729C" w:rsidRDefault="0000059B">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ind w:right="227"/>
              <w:jc w:val="right"/>
              <w:rPr>
                <w:rFonts w:ascii="Arial" w:hAnsi="Arial" w:cs="Arial"/>
                <w:b/>
                <w:bCs/>
              </w:rPr>
            </w:pPr>
            <w:r w:rsidRPr="009E729C">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spacing w:before="120" w:after="120"/>
              <w:rPr>
                <w:rFonts w:ascii="Arial" w:hAnsi="Arial" w:cs="Arial"/>
                <w:sz w:val="28"/>
                <w:szCs w:val="28"/>
              </w:rPr>
            </w:pPr>
            <w:r w:rsidRPr="009E729C">
              <w:rPr>
                <w:rFonts w:ascii="Arial" w:hAnsi="Arial" w:cs="Arial"/>
                <w:b/>
                <w:sz w:val="28"/>
                <w:szCs w:val="28"/>
              </w:rPr>
              <w:t>GECOM PAGHE</w:t>
            </w:r>
          </w:p>
        </w:tc>
      </w:tr>
      <w:tr w:rsidR="0000059B" w:rsidRPr="009E729C">
        <w:trPr>
          <w:cantSplit/>
          <w:trHeight w:val="266"/>
          <w:jc w:val="center"/>
        </w:trPr>
        <w:tc>
          <w:tcPr>
            <w:tcW w:w="2273" w:type="dxa"/>
            <w:vMerge/>
            <w:tcBorders>
              <w:left w:val="nil"/>
              <w:bottom w:val="nil"/>
              <w:right w:val="single" w:sz="4" w:space="0" w:color="365F91"/>
            </w:tcBorders>
            <w:tcMar>
              <w:left w:w="28" w:type="dxa"/>
              <w:right w:w="28" w:type="dxa"/>
            </w:tcMar>
          </w:tcPr>
          <w:p w:rsidR="0000059B" w:rsidRPr="009E729C" w:rsidRDefault="0000059B">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ind w:right="227"/>
              <w:jc w:val="right"/>
              <w:rPr>
                <w:rFonts w:ascii="Arial" w:hAnsi="Arial" w:cs="Arial"/>
                <w:b/>
                <w:bCs/>
              </w:rPr>
            </w:pPr>
            <w:r w:rsidRPr="009E729C">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rPr>
                <w:rFonts w:ascii="Arial" w:hAnsi="Arial" w:cs="Arial"/>
                <w:b/>
              </w:rPr>
            </w:pPr>
            <w:r w:rsidRPr="009E729C">
              <w:rPr>
                <w:rFonts w:ascii="Arial" w:hAnsi="Arial" w:cs="Arial"/>
              </w:rPr>
              <w:t>Aggiornamento procedura</w:t>
            </w:r>
          </w:p>
        </w:tc>
      </w:tr>
      <w:tr w:rsidR="0000059B" w:rsidRPr="009E729C">
        <w:trPr>
          <w:cantSplit/>
          <w:trHeight w:val="266"/>
          <w:jc w:val="center"/>
        </w:trPr>
        <w:tc>
          <w:tcPr>
            <w:tcW w:w="2273" w:type="dxa"/>
            <w:vMerge/>
            <w:tcBorders>
              <w:left w:val="nil"/>
              <w:bottom w:val="nil"/>
              <w:right w:val="single" w:sz="4" w:space="0" w:color="365F91"/>
            </w:tcBorders>
            <w:tcMar>
              <w:left w:w="28" w:type="dxa"/>
              <w:right w:w="28" w:type="dxa"/>
            </w:tcMar>
          </w:tcPr>
          <w:p w:rsidR="0000059B" w:rsidRPr="009E729C" w:rsidRDefault="0000059B">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ind w:right="227"/>
              <w:jc w:val="right"/>
              <w:rPr>
                <w:rFonts w:ascii="Arial" w:hAnsi="Arial" w:cs="Arial"/>
                <w:b/>
                <w:bCs/>
              </w:rPr>
            </w:pPr>
            <w:r w:rsidRPr="009E729C">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rPr>
                <w:rFonts w:ascii="Arial" w:hAnsi="Arial" w:cs="Arial"/>
                <w:b/>
              </w:rPr>
            </w:pPr>
            <w:r w:rsidRPr="009E729C">
              <w:rPr>
                <w:rFonts w:ascii="Arial" w:hAnsi="Arial" w:cs="Arial"/>
                <w:b/>
              </w:rPr>
              <w:t>2017.2.1 (Update)</w:t>
            </w:r>
          </w:p>
        </w:tc>
      </w:tr>
      <w:tr w:rsidR="0000059B" w:rsidRPr="009E729C">
        <w:trPr>
          <w:cantSplit/>
          <w:trHeight w:val="266"/>
          <w:jc w:val="center"/>
        </w:trPr>
        <w:tc>
          <w:tcPr>
            <w:tcW w:w="2273" w:type="dxa"/>
            <w:vMerge/>
            <w:tcBorders>
              <w:left w:val="nil"/>
              <w:bottom w:val="nil"/>
              <w:right w:val="single" w:sz="4" w:space="0" w:color="365F91"/>
            </w:tcBorders>
            <w:tcMar>
              <w:left w:w="28" w:type="dxa"/>
              <w:right w:w="28" w:type="dxa"/>
            </w:tcMar>
          </w:tcPr>
          <w:p w:rsidR="0000059B" w:rsidRPr="009E729C" w:rsidRDefault="0000059B">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ind w:right="227"/>
              <w:jc w:val="right"/>
              <w:rPr>
                <w:rFonts w:ascii="Arial" w:hAnsi="Arial" w:cs="Arial"/>
                <w:b/>
                <w:bCs/>
              </w:rPr>
            </w:pPr>
            <w:r w:rsidRPr="009E729C">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rPr>
                <w:rFonts w:ascii="Arial" w:hAnsi="Arial" w:cs="Arial"/>
                <w:b/>
              </w:rPr>
            </w:pPr>
            <w:r w:rsidRPr="009E729C">
              <w:rPr>
                <w:rFonts w:ascii="Arial" w:hAnsi="Arial" w:cs="Arial"/>
                <w:b/>
              </w:rPr>
              <w:t>20.10.2017</w:t>
            </w:r>
          </w:p>
        </w:tc>
      </w:tr>
      <w:tr w:rsidR="0000059B" w:rsidRPr="009E729C">
        <w:trPr>
          <w:cantSplit/>
          <w:trHeight w:val="266"/>
          <w:jc w:val="center"/>
        </w:trPr>
        <w:tc>
          <w:tcPr>
            <w:tcW w:w="2273" w:type="dxa"/>
            <w:vMerge/>
            <w:tcBorders>
              <w:left w:val="nil"/>
              <w:bottom w:val="nil"/>
              <w:right w:val="single" w:sz="4" w:space="0" w:color="365F91"/>
            </w:tcBorders>
            <w:tcMar>
              <w:left w:w="28" w:type="dxa"/>
              <w:right w:w="28" w:type="dxa"/>
            </w:tcMar>
          </w:tcPr>
          <w:p w:rsidR="0000059B" w:rsidRPr="009E729C" w:rsidRDefault="0000059B">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ind w:right="227"/>
              <w:jc w:val="right"/>
              <w:rPr>
                <w:rFonts w:ascii="Arial" w:hAnsi="Arial" w:cs="Arial"/>
                <w:b/>
                <w:bCs/>
              </w:rPr>
            </w:pPr>
            <w:r w:rsidRPr="009E729C">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rPr>
                <w:rFonts w:ascii="Arial" w:hAnsi="Arial" w:cs="Arial"/>
                <w:b/>
              </w:rPr>
            </w:pPr>
            <w:r w:rsidRPr="009E729C">
              <w:rPr>
                <w:rFonts w:ascii="Arial" w:hAnsi="Arial" w:cs="Arial"/>
                <w:b/>
              </w:rPr>
              <w:t>Implementazioni</w:t>
            </w:r>
          </w:p>
        </w:tc>
      </w:tr>
      <w:tr w:rsidR="0000059B" w:rsidRPr="009E729C">
        <w:trPr>
          <w:cantSplit/>
          <w:trHeight w:val="266"/>
          <w:jc w:val="center"/>
        </w:trPr>
        <w:tc>
          <w:tcPr>
            <w:tcW w:w="2273" w:type="dxa"/>
            <w:vMerge/>
            <w:tcBorders>
              <w:left w:val="nil"/>
              <w:bottom w:val="nil"/>
              <w:right w:val="single" w:sz="4" w:space="0" w:color="365F91"/>
            </w:tcBorders>
            <w:tcMar>
              <w:left w:w="28" w:type="dxa"/>
              <w:right w:w="28" w:type="dxa"/>
            </w:tcMar>
          </w:tcPr>
          <w:p w:rsidR="0000059B" w:rsidRPr="009E729C" w:rsidRDefault="0000059B">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ind w:right="227"/>
              <w:jc w:val="right"/>
              <w:rPr>
                <w:rFonts w:ascii="Arial" w:hAnsi="Arial" w:cs="Arial"/>
                <w:b/>
                <w:bCs/>
              </w:rPr>
            </w:pPr>
            <w:r w:rsidRPr="009E729C">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rsidR="0000059B" w:rsidRPr="009E729C" w:rsidRDefault="00EA7910">
            <w:pPr>
              <w:pStyle w:val="Intestazione"/>
              <w:tabs>
                <w:tab w:val="clear" w:pos="4819"/>
                <w:tab w:val="clear" w:pos="9638"/>
              </w:tabs>
              <w:rPr>
                <w:rFonts w:ascii="Arial" w:hAnsi="Arial" w:cs="Arial"/>
                <w:b/>
              </w:rPr>
            </w:pPr>
            <w:r w:rsidRPr="009E729C">
              <w:rPr>
                <w:rFonts w:ascii="Arial" w:hAnsi="Arial" w:cs="Arial"/>
                <w:b/>
              </w:rPr>
              <w:t>Guida utente</w:t>
            </w:r>
          </w:p>
        </w:tc>
      </w:tr>
    </w:tbl>
    <w:p w:rsidR="0000059B" w:rsidRPr="009E729C" w:rsidRDefault="0000059B">
      <w:pPr>
        <w:pStyle w:val="Ignora"/>
      </w:pPr>
    </w:p>
    <w:p w:rsidR="0000059B" w:rsidRPr="009E729C" w:rsidRDefault="0000059B">
      <w:pPr>
        <w:pStyle w:val="Ignora"/>
      </w:pPr>
    </w:p>
    <w:p w:rsidR="0000059B" w:rsidRPr="009E729C" w:rsidRDefault="0000059B">
      <w:pPr>
        <w:pStyle w:val="WWNewPage"/>
      </w:pPr>
    </w:p>
    <w:p w:rsidR="0000059B" w:rsidRPr="009E729C" w:rsidRDefault="00EA7910">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sidRPr="009E729C">
        <w:rPr>
          <w:b/>
          <w:i/>
          <w:spacing w:val="14"/>
          <w:sz w:val="28"/>
          <w:szCs w:val="28"/>
        </w:rPr>
        <w:t>IMPLEMENTAZIONI</w:t>
      </w:r>
    </w:p>
    <w:p w:rsidR="0000059B" w:rsidRPr="009E729C" w:rsidRDefault="0000059B">
      <w:pPr>
        <w:pStyle w:val="Ignora"/>
      </w:pPr>
    </w:p>
    <w:p w:rsidR="009E729C" w:rsidRDefault="00EA7910">
      <w:pPr>
        <w:pStyle w:val="Sommario1"/>
        <w:rPr>
          <w:rFonts w:asciiTheme="minorHAnsi" w:eastAsiaTheme="minorEastAsia" w:hAnsiTheme="minorHAnsi" w:cstheme="minorBidi"/>
          <w:b w:val="0"/>
          <w:color w:val="auto"/>
          <w:sz w:val="22"/>
          <w:szCs w:val="22"/>
        </w:rPr>
      </w:pPr>
      <w:r w:rsidRPr="009E729C">
        <w:rPr>
          <w:rStyle w:val="Collegamentoipertestuale"/>
          <w:b w:val="0"/>
          <w:i/>
          <w:iCs/>
          <w:color w:val="auto"/>
          <w:spacing w:val="-20"/>
          <w:szCs w:val="28"/>
          <w:u w:val="none"/>
        </w:rPr>
        <w:fldChar w:fldCharType="begin"/>
      </w:r>
      <w:r w:rsidRPr="009E729C">
        <w:rPr>
          <w:rStyle w:val="Collegamentoipertestuale"/>
          <w:b w:val="0"/>
          <w:i/>
          <w:iCs/>
          <w:color w:val="auto"/>
          <w:spacing w:val="-20"/>
          <w:szCs w:val="28"/>
          <w:u w:val="none"/>
        </w:rPr>
        <w:instrText xml:space="preserve"> TOC \h \z \t "TS-titolo-01;1;TS-titolo-04;4;TS-titolo-Comando;2;TS-titolo-05;5;WW_NormativaSoftware;3" </w:instrText>
      </w:r>
      <w:r w:rsidRPr="009E729C">
        <w:rPr>
          <w:rStyle w:val="Collegamentoipertestuale"/>
          <w:b w:val="0"/>
          <w:i/>
          <w:iCs/>
          <w:color w:val="auto"/>
          <w:spacing w:val="-20"/>
          <w:szCs w:val="28"/>
          <w:u w:val="none"/>
        </w:rPr>
        <w:fldChar w:fldCharType="separate"/>
      </w:r>
      <w:hyperlink w:anchor="_Toc496285494" w:history="1">
        <w:r w:rsidR="009E729C" w:rsidRPr="00104169">
          <w:rPr>
            <w:rStyle w:val="Collegamentoipertestuale"/>
          </w:rPr>
          <w:t>Conversione automatica archivi</w:t>
        </w:r>
        <w:r w:rsidR="009E729C">
          <w:rPr>
            <w:webHidden/>
          </w:rPr>
          <w:tab/>
        </w:r>
        <w:r w:rsidR="009E729C">
          <w:rPr>
            <w:webHidden/>
          </w:rPr>
          <w:fldChar w:fldCharType="begin"/>
        </w:r>
        <w:r w:rsidR="009E729C">
          <w:rPr>
            <w:webHidden/>
          </w:rPr>
          <w:instrText xml:space="preserve"> PAGEREF _Toc496285494 \h </w:instrText>
        </w:r>
        <w:r w:rsidR="009E729C">
          <w:rPr>
            <w:webHidden/>
          </w:rPr>
        </w:r>
        <w:r w:rsidR="009E729C">
          <w:rPr>
            <w:webHidden/>
          </w:rPr>
          <w:fldChar w:fldCharType="separate"/>
        </w:r>
        <w:r w:rsidR="002D6A0A">
          <w:rPr>
            <w:webHidden/>
          </w:rPr>
          <w:t>2</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495" w:history="1">
        <w:r w:rsidR="009E729C" w:rsidRPr="00104169">
          <w:rPr>
            <w:rStyle w:val="Collegamentoipertestuale"/>
          </w:rPr>
          <w:t>Conversione automatica archivi in fase di installazione</w:t>
        </w:r>
        <w:r w:rsidR="009E729C">
          <w:rPr>
            <w:webHidden/>
          </w:rPr>
          <w:tab/>
        </w:r>
        <w:r w:rsidR="009E729C">
          <w:rPr>
            <w:webHidden/>
          </w:rPr>
          <w:fldChar w:fldCharType="begin"/>
        </w:r>
        <w:r w:rsidR="009E729C">
          <w:rPr>
            <w:webHidden/>
          </w:rPr>
          <w:instrText xml:space="preserve"> PAGEREF _Toc496285495 \h </w:instrText>
        </w:r>
        <w:r w:rsidR="009E729C">
          <w:rPr>
            <w:webHidden/>
          </w:rPr>
        </w:r>
        <w:r w:rsidR="009E729C">
          <w:rPr>
            <w:webHidden/>
          </w:rPr>
          <w:fldChar w:fldCharType="separate"/>
        </w:r>
        <w:r>
          <w:rPr>
            <w:webHidden/>
          </w:rPr>
          <w:t>2</w:t>
        </w:r>
        <w:r w:rsidR="009E729C">
          <w:rPr>
            <w:webHidden/>
          </w:rPr>
          <w:fldChar w:fldCharType="end"/>
        </w:r>
      </w:hyperlink>
    </w:p>
    <w:p w:rsidR="009E729C" w:rsidRDefault="002D6A0A">
      <w:pPr>
        <w:pStyle w:val="Sommario1"/>
        <w:rPr>
          <w:rFonts w:asciiTheme="minorHAnsi" w:eastAsiaTheme="minorEastAsia" w:hAnsiTheme="minorHAnsi" w:cstheme="minorBidi"/>
          <w:b w:val="0"/>
          <w:color w:val="auto"/>
          <w:sz w:val="22"/>
          <w:szCs w:val="22"/>
        </w:rPr>
      </w:pPr>
      <w:hyperlink w:anchor="_Toc496285496" w:history="1">
        <w:r w:rsidR="009E729C" w:rsidRPr="00104169">
          <w:rPr>
            <w:rStyle w:val="Collegamentoipertestuale"/>
          </w:rPr>
          <w:t>LookUp – Ricerca elementi (F2)</w:t>
        </w:r>
        <w:r w:rsidR="009E729C">
          <w:rPr>
            <w:webHidden/>
          </w:rPr>
          <w:tab/>
        </w:r>
        <w:r w:rsidR="009E729C">
          <w:rPr>
            <w:webHidden/>
          </w:rPr>
          <w:fldChar w:fldCharType="begin"/>
        </w:r>
        <w:r w:rsidR="009E729C">
          <w:rPr>
            <w:webHidden/>
          </w:rPr>
          <w:instrText xml:space="preserve"> PAGEREF _Toc496285496 \h </w:instrText>
        </w:r>
        <w:r w:rsidR="009E729C">
          <w:rPr>
            <w:webHidden/>
          </w:rPr>
        </w:r>
        <w:r w:rsidR="009E729C">
          <w:rPr>
            <w:webHidden/>
          </w:rPr>
          <w:fldChar w:fldCharType="separate"/>
        </w:r>
        <w:r>
          <w:rPr>
            <w:webHidden/>
          </w:rPr>
          <w:t>3</w:t>
        </w:r>
        <w:r w:rsidR="009E729C">
          <w:rPr>
            <w:webHidden/>
          </w:rPr>
          <w:fldChar w:fldCharType="end"/>
        </w:r>
      </w:hyperlink>
    </w:p>
    <w:p w:rsidR="009E729C" w:rsidRDefault="002D6A0A">
      <w:pPr>
        <w:pStyle w:val="Sommario2"/>
        <w:rPr>
          <w:rFonts w:asciiTheme="minorHAnsi" w:eastAsiaTheme="minorEastAsia" w:hAnsiTheme="minorHAnsi" w:cstheme="minorBidi"/>
          <w:b w:val="0"/>
          <w:sz w:val="22"/>
          <w:szCs w:val="22"/>
        </w:rPr>
      </w:pPr>
      <w:hyperlink w:anchor="_Toc496285497" w:history="1">
        <w:r w:rsidR="009E729C" w:rsidRPr="00104169">
          <w:rPr>
            <w:rStyle w:val="Collegamentoipertestuale"/>
          </w:rPr>
          <w:t>LYNFA</w:t>
        </w:r>
        <w:r w:rsidR="009E729C">
          <w:rPr>
            <w:webHidden/>
          </w:rPr>
          <w:tab/>
        </w:r>
        <w:r w:rsidR="009E729C">
          <w:rPr>
            <w:webHidden/>
          </w:rPr>
          <w:fldChar w:fldCharType="begin"/>
        </w:r>
        <w:r w:rsidR="009E729C">
          <w:rPr>
            <w:webHidden/>
          </w:rPr>
          <w:instrText xml:space="preserve"> PAGEREF _Toc496285497 \h </w:instrText>
        </w:r>
        <w:r w:rsidR="009E729C">
          <w:rPr>
            <w:webHidden/>
          </w:rPr>
        </w:r>
        <w:r w:rsidR="009E729C">
          <w:rPr>
            <w:webHidden/>
          </w:rPr>
          <w:fldChar w:fldCharType="separate"/>
        </w:r>
        <w:r>
          <w:rPr>
            <w:webHidden/>
          </w:rPr>
          <w:t>3</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498" w:history="1">
        <w:r w:rsidR="009E729C" w:rsidRPr="00104169">
          <w:rPr>
            <w:rStyle w:val="Collegamentoipertestuale"/>
          </w:rPr>
          <w:t>Premessa</w:t>
        </w:r>
        <w:r w:rsidR="009E729C">
          <w:rPr>
            <w:webHidden/>
          </w:rPr>
          <w:tab/>
        </w:r>
        <w:r w:rsidR="009E729C">
          <w:rPr>
            <w:webHidden/>
          </w:rPr>
          <w:fldChar w:fldCharType="begin"/>
        </w:r>
        <w:r w:rsidR="009E729C">
          <w:rPr>
            <w:webHidden/>
          </w:rPr>
          <w:instrText xml:space="preserve"> PAGEREF _Toc496285498 \h </w:instrText>
        </w:r>
        <w:r w:rsidR="009E729C">
          <w:rPr>
            <w:webHidden/>
          </w:rPr>
        </w:r>
        <w:r w:rsidR="009E729C">
          <w:rPr>
            <w:webHidden/>
          </w:rPr>
          <w:fldChar w:fldCharType="separate"/>
        </w:r>
        <w:r>
          <w:rPr>
            <w:webHidden/>
          </w:rPr>
          <w:t>3</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499" w:history="1">
        <w:r w:rsidR="009E729C" w:rsidRPr="00104169">
          <w:rPr>
            <w:rStyle w:val="Collegamentoipertestuale"/>
          </w:rPr>
          <w:t>Introduzione</w:t>
        </w:r>
        <w:r w:rsidR="009E729C">
          <w:rPr>
            <w:webHidden/>
          </w:rPr>
          <w:tab/>
        </w:r>
        <w:r w:rsidR="009E729C">
          <w:rPr>
            <w:webHidden/>
          </w:rPr>
          <w:fldChar w:fldCharType="begin"/>
        </w:r>
        <w:r w:rsidR="009E729C">
          <w:rPr>
            <w:webHidden/>
          </w:rPr>
          <w:instrText xml:space="preserve"> PAGEREF _Toc496285499 \h </w:instrText>
        </w:r>
        <w:r w:rsidR="009E729C">
          <w:rPr>
            <w:webHidden/>
          </w:rPr>
        </w:r>
        <w:r w:rsidR="009E729C">
          <w:rPr>
            <w:webHidden/>
          </w:rPr>
          <w:fldChar w:fldCharType="separate"/>
        </w:r>
        <w:r>
          <w:rPr>
            <w:webHidden/>
          </w:rPr>
          <w:t>3</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500" w:history="1">
        <w:r w:rsidR="009E729C" w:rsidRPr="00104169">
          <w:rPr>
            <w:rStyle w:val="Collegamentoipertestuale"/>
          </w:rPr>
          <w:t>Preselezione archivio</w:t>
        </w:r>
        <w:r w:rsidR="009E729C">
          <w:rPr>
            <w:webHidden/>
          </w:rPr>
          <w:tab/>
        </w:r>
        <w:r w:rsidR="009E729C">
          <w:rPr>
            <w:webHidden/>
          </w:rPr>
          <w:fldChar w:fldCharType="begin"/>
        </w:r>
        <w:r w:rsidR="009E729C">
          <w:rPr>
            <w:webHidden/>
          </w:rPr>
          <w:instrText xml:space="preserve"> PAGEREF _Toc496285500 \h </w:instrText>
        </w:r>
        <w:r w:rsidR="009E729C">
          <w:rPr>
            <w:webHidden/>
          </w:rPr>
        </w:r>
        <w:r w:rsidR="009E729C">
          <w:rPr>
            <w:webHidden/>
          </w:rPr>
          <w:fldChar w:fldCharType="separate"/>
        </w:r>
        <w:r>
          <w:rPr>
            <w:webHidden/>
          </w:rPr>
          <w:t>4</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501" w:history="1">
        <w:r w:rsidR="009E729C" w:rsidRPr="00104169">
          <w:rPr>
            <w:rStyle w:val="Collegamentoipertestuale"/>
          </w:rPr>
          <w:t>Ricerca dei dati inseriti: Filtro semplice e avanzato</w:t>
        </w:r>
        <w:r w:rsidR="009E729C">
          <w:rPr>
            <w:webHidden/>
          </w:rPr>
          <w:tab/>
        </w:r>
        <w:r w:rsidR="009E729C">
          <w:rPr>
            <w:webHidden/>
          </w:rPr>
          <w:fldChar w:fldCharType="begin"/>
        </w:r>
        <w:r w:rsidR="009E729C">
          <w:rPr>
            <w:webHidden/>
          </w:rPr>
          <w:instrText xml:space="preserve"> PAGEREF _Toc496285501 \h </w:instrText>
        </w:r>
        <w:r w:rsidR="009E729C">
          <w:rPr>
            <w:webHidden/>
          </w:rPr>
        </w:r>
        <w:r w:rsidR="009E729C">
          <w:rPr>
            <w:webHidden/>
          </w:rPr>
          <w:fldChar w:fldCharType="separate"/>
        </w:r>
        <w:r>
          <w:rPr>
            <w:webHidden/>
          </w:rPr>
          <w:t>5</w:t>
        </w:r>
        <w:r w:rsidR="009E729C">
          <w:rPr>
            <w:webHidden/>
          </w:rPr>
          <w:fldChar w:fldCharType="end"/>
        </w:r>
      </w:hyperlink>
    </w:p>
    <w:p w:rsidR="009E729C" w:rsidRDefault="002D6A0A">
      <w:pPr>
        <w:pStyle w:val="Sommario5"/>
        <w:tabs>
          <w:tab w:val="right" w:leader="dot" w:pos="9629"/>
        </w:tabs>
        <w:rPr>
          <w:rFonts w:asciiTheme="minorHAnsi" w:eastAsiaTheme="minorEastAsia" w:hAnsiTheme="minorHAnsi" w:cstheme="minorBidi"/>
          <w:i w:val="0"/>
          <w:noProof/>
          <w:sz w:val="22"/>
          <w:szCs w:val="22"/>
        </w:rPr>
      </w:pPr>
      <w:hyperlink w:anchor="_Toc496285502" w:history="1">
        <w:r w:rsidR="009E729C" w:rsidRPr="00104169">
          <w:rPr>
            <w:rStyle w:val="Collegamentoipertestuale"/>
            <w:noProof/>
          </w:rPr>
          <w:t>Filtro semplice</w:t>
        </w:r>
        <w:r w:rsidR="009E729C">
          <w:rPr>
            <w:noProof/>
            <w:webHidden/>
          </w:rPr>
          <w:tab/>
        </w:r>
        <w:r w:rsidR="009E729C">
          <w:rPr>
            <w:noProof/>
            <w:webHidden/>
          </w:rPr>
          <w:fldChar w:fldCharType="begin"/>
        </w:r>
        <w:r w:rsidR="009E729C">
          <w:rPr>
            <w:noProof/>
            <w:webHidden/>
          </w:rPr>
          <w:instrText xml:space="preserve"> PAGEREF _Toc496285502 \h </w:instrText>
        </w:r>
        <w:r w:rsidR="009E729C">
          <w:rPr>
            <w:noProof/>
            <w:webHidden/>
          </w:rPr>
        </w:r>
        <w:r w:rsidR="009E729C">
          <w:rPr>
            <w:noProof/>
            <w:webHidden/>
          </w:rPr>
          <w:fldChar w:fldCharType="separate"/>
        </w:r>
        <w:r>
          <w:rPr>
            <w:noProof/>
            <w:webHidden/>
          </w:rPr>
          <w:t>5</w:t>
        </w:r>
        <w:r w:rsidR="009E729C">
          <w:rPr>
            <w:noProof/>
            <w:webHidden/>
          </w:rPr>
          <w:fldChar w:fldCharType="end"/>
        </w:r>
      </w:hyperlink>
    </w:p>
    <w:p w:rsidR="009E729C" w:rsidRDefault="002D6A0A">
      <w:pPr>
        <w:pStyle w:val="Sommario5"/>
        <w:tabs>
          <w:tab w:val="right" w:leader="dot" w:pos="9629"/>
        </w:tabs>
        <w:rPr>
          <w:rFonts w:asciiTheme="minorHAnsi" w:eastAsiaTheme="minorEastAsia" w:hAnsiTheme="minorHAnsi" w:cstheme="minorBidi"/>
          <w:i w:val="0"/>
          <w:noProof/>
          <w:sz w:val="22"/>
          <w:szCs w:val="22"/>
        </w:rPr>
      </w:pPr>
      <w:hyperlink w:anchor="_Toc496285503" w:history="1">
        <w:r w:rsidR="009E729C" w:rsidRPr="00104169">
          <w:rPr>
            <w:rStyle w:val="Collegamentoipertestuale"/>
            <w:noProof/>
          </w:rPr>
          <w:t>Filtri avanzati</w:t>
        </w:r>
        <w:r w:rsidR="009E729C">
          <w:rPr>
            <w:noProof/>
            <w:webHidden/>
          </w:rPr>
          <w:tab/>
        </w:r>
        <w:r w:rsidR="009E729C">
          <w:rPr>
            <w:noProof/>
            <w:webHidden/>
          </w:rPr>
          <w:fldChar w:fldCharType="begin"/>
        </w:r>
        <w:r w:rsidR="009E729C">
          <w:rPr>
            <w:noProof/>
            <w:webHidden/>
          </w:rPr>
          <w:instrText xml:space="preserve"> PAGEREF _Toc496285503 \h </w:instrText>
        </w:r>
        <w:r w:rsidR="009E729C">
          <w:rPr>
            <w:noProof/>
            <w:webHidden/>
          </w:rPr>
        </w:r>
        <w:r w:rsidR="009E729C">
          <w:rPr>
            <w:noProof/>
            <w:webHidden/>
          </w:rPr>
          <w:fldChar w:fldCharType="separate"/>
        </w:r>
        <w:r>
          <w:rPr>
            <w:noProof/>
            <w:webHidden/>
          </w:rPr>
          <w:t>8</w:t>
        </w:r>
        <w:r w:rsidR="009E729C">
          <w:rPr>
            <w:noProof/>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504" w:history="1">
        <w:r w:rsidR="009E729C" w:rsidRPr="00104169">
          <w:rPr>
            <w:rStyle w:val="Collegamentoipertestuale"/>
          </w:rPr>
          <w:t>Strumenti</w:t>
        </w:r>
        <w:r w:rsidR="009E729C">
          <w:rPr>
            <w:webHidden/>
          </w:rPr>
          <w:tab/>
        </w:r>
        <w:r w:rsidR="009E729C">
          <w:rPr>
            <w:webHidden/>
          </w:rPr>
          <w:fldChar w:fldCharType="begin"/>
        </w:r>
        <w:r w:rsidR="009E729C">
          <w:rPr>
            <w:webHidden/>
          </w:rPr>
          <w:instrText xml:space="preserve"> PAGEREF _Toc496285504 \h </w:instrText>
        </w:r>
        <w:r w:rsidR="009E729C">
          <w:rPr>
            <w:webHidden/>
          </w:rPr>
        </w:r>
        <w:r w:rsidR="009E729C">
          <w:rPr>
            <w:webHidden/>
          </w:rPr>
          <w:fldChar w:fldCharType="separate"/>
        </w:r>
        <w:r>
          <w:rPr>
            <w:webHidden/>
          </w:rPr>
          <w:t>12</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505" w:history="1">
        <w:r w:rsidR="009E729C" w:rsidRPr="00104169">
          <w:rPr>
            <w:rStyle w:val="Collegamentoipertestuale"/>
          </w:rPr>
          <w:t>Export griglia</w:t>
        </w:r>
        <w:r w:rsidR="009E729C">
          <w:rPr>
            <w:webHidden/>
          </w:rPr>
          <w:tab/>
        </w:r>
        <w:r w:rsidR="009E729C">
          <w:rPr>
            <w:webHidden/>
          </w:rPr>
          <w:fldChar w:fldCharType="begin"/>
        </w:r>
        <w:r w:rsidR="009E729C">
          <w:rPr>
            <w:webHidden/>
          </w:rPr>
          <w:instrText xml:space="preserve"> PAGEREF _Toc496285505 \h </w:instrText>
        </w:r>
        <w:r w:rsidR="009E729C">
          <w:rPr>
            <w:webHidden/>
          </w:rPr>
        </w:r>
        <w:r w:rsidR="009E729C">
          <w:rPr>
            <w:webHidden/>
          </w:rPr>
          <w:fldChar w:fldCharType="separate"/>
        </w:r>
        <w:r>
          <w:rPr>
            <w:webHidden/>
          </w:rPr>
          <w:t>14</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506" w:history="1">
        <w:r w:rsidR="009E729C" w:rsidRPr="00104169">
          <w:rPr>
            <w:rStyle w:val="Collegamentoipertestuale"/>
          </w:rPr>
          <w:t>Case insensitive</w:t>
        </w:r>
        <w:r w:rsidR="009E729C">
          <w:rPr>
            <w:webHidden/>
          </w:rPr>
          <w:tab/>
        </w:r>
        <w:r w:rsidR="009E729C">
          <w:rPr>
            <w:webHidden/>
          </w:rPr>
          <w:fldChar w:fldCharType="begin"/>
        </w:r>
        <w:r w:rsidR="009E729C">
          <w:rPr>
            <w:webHidden/>
          </w:rPr>
          <w:instrText xml:space="preserve"> PAGEREF _Toc496285506 \h </w:instrText>
        </w:r>
        <w:r w:rsidR="009E729C">
          <w:rPr>
            <w:webHidden/>
          </w:rPr>
        </w:r>
        <w:r w:rsidR="009E729C">
          <w:rPr>
            <w:webHidden/>
          </w:rPr>
          <w:fldChar w:fldCharType="separate"/>
        </w:r>
        <w:r>
          <w:rPr>
            <w:webHidden/>
          </w:rPr>
          <w:t>15</w:t>
        </w:r>
        <w:r w:rsidR="009E729C">
          <w:rPr>
            <w:webHidden/>
          </w:rPr>
          <w:fldChar w:fldCharType="end"/>
        </w:r>
      </w:hyperlink>
    </w:p>
    <w:p w:rsidR="009E729C" w:rsidRDefault="002D6A0A">
      <w:pPr>
        <w:pStyle w:val="Sommario1"/>
        <w:rPr>
          <w:rFonts w:asciiTheme="minorHAnsi" w:eastAsiaTheme="minorEastAsia" w:hAnsiTheme="minorHAnsi" w:cstheme="minorBidi"/>
          <w:b w:val="0"/>
          <w:color w:val="auto"/>
          <w:sz w:val="22"/>
          <w:szCs w:val="22"/>
        </w:rPr>
      </w:pPr>
      <w:hyperlink w:anchor="_Toc496285507" w:history="1">
        <w:r w:rsidR="009E729C" w:rsidRPr="00104169">
          <w:rPr>
            <w:rStyle w:val="Collegamentoipertestuale"/>
          </w:rPr>
          <w:t>Menù funzioni PAGHE</w:t>
        </w:r>
        <w:r w:rsidR="009E729C">
          <w:rPr>
            <w:webHidden/>
          </w:rPr>
          <w:tab/>
        </w:r>
        <w:r w:rsidR="009E729C">
          <w:rPr>
            <w:webHidden/>
          </w:rPr>
          <w:fldChar w:fldCharType="begin"/>
        </w:r>
        <w:r w:rsidR="009E729C">
          <w:rPr>
            <w:webHidden/>
          </w:rPr>
          <w:instrText xml:space="preserve"> PAGEREF _Toc496285507 \h </w:instrText>
        </w:r>
        <w:r w:rsidR="009E729C">
          <w:rPr>
            <w:webHidden/>
          </w:rPr>
        </w:r>
        <w:r w:rsidR="009E729C">
          <w:rPr>
            <w:webHidden/>
          </w:rPr>
          <w:fldChar w:fldCharType="separate"/>
        </w:r>
        <w:r>
          <w:rPr>
            <w:webHidden/>
          </w:rPr>
          <w:t>16</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508" w:history="1">
        <w:r w:rsidR="009E729C" w:rsidRPr="00104169">
          <w:rPr>
            <w:rStyle w:val="Collegamentoipertestuale"/>
          </w:rPr>
          <w:t>Rivisitazione menù</w:t>
        </w:r>
        <w:r w:rsidR="009E729C">
          <w:rPr>
            <w:webHidden/>
          </w:rPr>
          <w:tab/>
        </w:r>
        <w:r w:rsidR="009E729C">
          <w:rPr>
            <w:webHidden/>
          </w:rPr>
          <w:fldChar w:fldCharType="begin"/>
        </w:r>
        <w:r w:rsidR="009E729C">
          <w:rPr>
            <w:webHidden/>
          </w:rPr>
          <w:instrText xml:space="preserve"> PAGEREF _Toc496285508 \h </w:instrText>
        </w:r>
        <w:r w:rsidR="009E729C">
          <w:rPr>
            <w:webHidden/>
          </w:rPr>
        </w:r>
        <w:r w:rsidR="009E729C">
          <w:rPr>
            <w:webHidden/>
          </w:rPr>
          <w:fldChar w:fldCharType="separate"/>
        </w:r>
        <w:r>
          <w:rPr>
            <w:webHidden/>
          </w:rPr>
          <w:t>16</w:t>
        </w:r>
        <w:r w:rsidR="009E729C">
          <w:rPr>
            <w:webHidden/>
          </w:rPr>
          <w:fldChar w:fldCharType="end"/>
        </w:r>
      </w:hyperlink>
    </w:p>
    <w:p w:rsidR="009E729C" w:rsidRDefault="002D6A0A">
      <w:pPr>
        <w:pStyle w:val="Sommario1"/>
        <w:rPr>
          <w:rFonts w:asciiTheme="minorHAnsi" w:eastAsiaTheme="minorEastAsia" w:hAnsiTheme="minorHAnsi" w:cstheme="minorBidi"/>
          <w:b w:val="0"/>
          <w:color w:val="auto"/>
          <w:sz w:val="22"/>
          <w:szCs w:val="22"/>
        </w:rPr>
      </w:pPr>
      <w:hyperlink w:anchor="_Toc496285509" w:history="1">
        <w:r w:rsidR="009E729C" w:rsidRPr="00104169">
          <w:rPr>
            <w:rStyle w:val="Collegamentoipertestuale"/>
          </w:rPr>
          <w:t>Polyedro</w:t>
        </w:r>
        <w:r w:rsidR="009E729C">
          <w:rPr>
            <w:webHidden/>
          </w:rPr>
          <w:tab/>
        </w:r>
        <w:r w:rsidR="009E729C">
          <w:rPr>
            <w:webHidden/>
          </w:rPr>
          <w:fldChar w:fldCharType="begin"/>
        </w:r>
        <w:r w:rsidR="009E729C">
          <w:rPr>
            <w:webHidden/>
          </w:rPr>
          <w:instrText xml:space="preserve"> PAGEREF _Toc496285509 \h </w:instrText>
        </w:r>
        <w:r w:rsidR="009E729C">
          <w:rPr>
            <w:webHidden/>
          </w:rPr>
        </w:r>
        <w:r w:rsidR="009E729C">
          <w:rPr>
            <w:webHidden/>
          </w:rPr>
          <w:fldChar w:fldCharType="separate"/>
        </w:r>
        <w:r>
          <w:rPr>
            <w:webHidden/>
          </w:rPr>
          <w:t>17</w:t>
        </w:r>
        <w:r w:rsidR="009E729C">
          <w:rPr>
            <w:webHidden/>
          </w:rPr>
          <w:fldChar w:fldCharType="end"/>
        </w:r>
      </w:hyperlink>
    </w:p>
    <w:p w:rsidR="009E729C" w:rsidRDefault="002D6A0A">
      <w:pPr>
        <w:pStyle w:val="Sommario4"/>
        <w:rPr>
          <w:rFonts w:asciiTheme="minorHAnsi" w:eastAsiaTheme="minorEastAsia" w:hAnsiTheme="minorHAnsi" w:cstheme="minorBidi"/>
          <w:i w:val="0"/>
          <w:sz w:val="22"/>
          <w:szCs w:val="22"/>
        </w:rPr>
      </w:pPr>
      <w:hyperlink w:anchor="_Toc496285510" w:history="1">
        <w:r w:rsidR="009E729C" w:rsidRPr="00104169">
          <w:rPr>
            <w:rStyle w:val="Collegamentoipertestuale"/>
          </w:rPr>
          <w:t>Dati anagrafici PAGHE e Anagrafica Unica</w:t>
        </w:r>
        <w:r w:rsidR="009E729C">
          <w:rPr>
            <w:webHidden/>
          </w:rPr>
          <w:tab/>
        </w:r>
        <w:r w:rsidR="009E729C">
          <w:rPr>
            <w:webHidden/>
          </w:rPr>
          <w:fldChar w:fldCharType="begin"/>
        </w:r>
        <w:r w:rsidR="009E729C">
          <w:rPr>
            <w:webHidden/>
          </w:rPr>
          <w:instrText xml:space="preserve"> PAGEREF _Toc496285510 \h </w:instrText>
        </w:r>
        <w:r w:rsidR="009E729C">
          <w:rPr>
            <w:webHidden/>
          </w:rPr>
        </w:r>
        <w:r w:rsidR="009E729C">
          <w:rPr>
            <w:webHidden/>
          </w:rPr>
          <w:fldChar w:fldCharType="separate"/>
        </w:r>
        <w:r>
          <w:rPr>
            <w:webHidden/>
          </w:rPr>
          <w:t>17</w:t>
        </w:r>
        <w:r w:rsidR="009E729C">
          <w:rPr>
            <w:webHidden/>
          </w:rPr>
          <w:fldChar w:fldCharType="end"/>
        </w:r>
      </w:hyperlink>
    </w:p>
    <w:p w:rsidR="0000059B" w:rsidRPr="009E729C" w:rsidRDefault="00EA7910">
      <w:pPr>
        <w:pStyle w:val="corpoAltF"/>
        <w:rPr>
          <w:rStyle w:val="Collegamentoipertestuale"/>
          <w:i/>
          <w:iCs/>
          <w:noProof/>
          <w:color w:val="auto"/>
          <w:spacing w:val="-20"/>
          <w:szCs w:val="28"/>
          <w:u w:val="none"/>
        </w:rPr>
      </w:pPr>
      <w:r w:rsidRPr="009E729C">
        <w:rPr>
          <w:rStyle w:val="Collegamentoipertestuale"/>
          <w:b/>
          <w:i/>
          <w:iCs/>
          <w:noProof/>
          <w:color w:val="auto"/>
          <w:spacing w:val="-20"/>
          <w:szCs w:val="28"/>
          <w:u w:val="none"/>
        </w:rPr>
        <w:fldChar w:fldCharType="end"/>
      </w:r>
    </w:p>
    <w:p w:rsidR="0000059B" w:rsidRPr="009E729C" w:rsidRDefault="0000059B">
      <w:pPr>
        <w:pStyle w:val="CorpoAltF0"/>
        <w:rPr>
          <w:rStyle w:val="Collegamentoipertestuale"/>
          <w:color w:val="auto"/>
          <w:u w:val="none"/>
        </w:rPr>
      </w:pPr>
    </w:p>
    <w:p w:rsidR="0000059B" w:rsidRPr="009E729C" w:rsidRDefault="0000059B">
      <w:pPr>
        <w:pStyle w:val="CorpoAltF0"/>
      </w:pPr>
    </w:p>
    <w:p w:rsidR="0000059B" w:rsidRPr="009E729C" w:rsidRDefault="0000059B">
      <w:pPr>
        <w:pStyle w:val="CorpoAltF0"/>
        <w:sectPr w:rsidR="0000059B" w:rsidRPr="009E729C">
          <w:headerReference w:type="default" r:id="rId9"/>
          <w:footerReference w:type="default" r:id="rId10"/>
          <w:pgSz w:w="11907" w:h="16840" w:code="9"/>
          <w:pgMar w:top="567" w:right="1134" w:bottom="1134" w:left="1134" w:header="397" w:footer="397" w:gutter="0"/>
          <w:pgNumType w:chapStyle="1" w:chapSep="period"/>
          <w:cols w:space="720"/>
          <w:noEndnote/>
        </w:sectPr>
      </w:pPr>
    </w:p>
    <w:bookmarkEnd w:id="0"/>
    <w:p w:rsidR="0000059B" w:rsidRPr="009E729C" w:rsidRDefault="0000059B">
      <w:pPr>
        <w:pStyle w:val="CorpoAltF0"/>
      </w:pPr>
    </w:p>
    <w:p w:rsidR="0000059B" w:rsidRPr="009E729C" w:rsidRDefault="0000059B">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00059B" w:rsidRPr="009E729C">
        <w:trPr>
          <w:trHeight w:val="558"/>
        </w:trPr>
        <w:tc>
          <w:tcPr>
            <w:tcW w:w="6874" w:type="dxa"/>
            <w:tcBorders>
              <w:top w:val="nil"/>
              <w:left w:val="nil"/>
              <w:bottom w:val="single" w:sz="12" w:space="0" w:color="auto"/>
              <w:right w:val="nil"/>
            </w:tcBorders>
            <w:vAlign w:val="center"/>
          </w:tcPr>
          <w:p w:rsidR="0000059B" w:rsidRPr="009E729C" w:rsidRDefault="00EA7910">
            <w:pPr>
              <w:pStyle w:val="TS-titolo-01"/>
              <w:outlineLvl w:val="0"/>
            </w:pPr>
            <w:bookmarkStart w:id="3" w:name="Conversione_auto"/>
            <w:bookmarkStart w:id="4" w:name="_Toc496285494"/>
            <w:bookmarkEnd w:id="3"/>
            <w:r w:rsidRPr="009E729C">
              <w:t>Conversione automatica archivi</w:t>
            </w:r>
            <w:bookmarkEnd w:id="4"/>
          </w:p>
        </w:tc>
        <w:tc>
          <w:tcPr>
            <w:tcW w:w="2901" w:type="dxa"/>
            <w:tcBorders>
              <w:top w:val="single" w:sz="4" w:space="0" w:color="auto"/>
              <w:left w:val="nil"/>
              <w:bottom w:val="single" w:sz="4" w:space="0" w:color="auto"/>
              <w:right w:val="nil"/>
            </w:tcBorders>
            <w:shd w:val="clear" w:color="auto" w:fill="000000"/>
            <w:vAlign w:val="center"/>
          </w:tcPr>
          <w:p w:rsidR="0000059B" w:rsidRPr="009E729C" w:rsidRDefault="0000059B">
            <w:pPr>
              <w:pStyle w:val="TS-titolo-02"/>
              <w:outlineLvl w:val="0"/>
            </w:pPr>
          </w:p>
        </w:tc>
      </w:tr>
    </w:tbl>
    <w:p w:rsidR="0000059B" w:rsidRPr="009E729C" w:rsidRDefault="0000059B">
      <w:pPr>
        <w:pStyle w:val="Ignora"/>
      </w:pPr>
    </w:p>
    <w:p w:rsidR="0000059B" w:rsidRPr="009E729C" w:rsidRDefault="00EA7910">
      <w:pPr>
        <w:pStyle w:val="TS-titolo-04"/>
      </w:pPr>
      <w:bookmarkStart w:id="5" w:name="_Toc496285495"/>
      <w:r w:rsidRPr="009E729C">
        <w:t>Conversione automatica archivi in fase di installazione</w:t>
      </w:r>
      <w:bookmarkEnd w:id="5"/>
    </w:p>
    <w:p w:rsidR="0000059B" w:rsidRPr="009E729C" w:rsidRDefault="00EA7910">
      <w:pPr>
        <w:pStyle w:val="CorpoAltF0"/>
        <w:spacing w:before="120"/>
      </w:pPr>
      <w:r w:rsidRPr="009E729C">
        <w:t>Il programma è stato implementato per eseguire automaticamente la conversione degli archivi al termine dell’installazione della versione.</w:t>
      </w:r>
    </w:p>
    <w:p w:rsidR="0000059B" w:rsidRPr="009E729C" w:rsidRDefault="00EA7910">
      <w:pPr>
        <w:pStyle w:val="CorpoAltF0"/>
        <w:spacing w:before="120"/>
      </w:pPr>
      <w:r w:rsidRPr="009E729C">
        <w:t>La progressione e l’esito della conversione vengono visualizzati a video tra le operazioni effettuate in fase d’installazione; nel caso di installazione in ambiente nativo vengono esposti nel log d’installazione.</w:t>
      </w:r>
    </w:p>
    <w:p w:rsidR="0000059B" w:rsidRPr="009E729C" w:rsidRDefault="00EA7910">
      <w:pPr>
        <w:pStyle w:val="CorpoAltF0"/>
        <w:spacing w:before="120"/>
        <w:jc w:val="center"/>
      </w:pPr>
      <w:r w:rsidRPr="009E729C">
        <w:rPr>
          <w:noProof/>
        </w:rPr>
        <w:drawing>
          <wp:inline distT="0" distB="0" distL="0" distR="0">
            <wp:extent cx="4680000" cy="381491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3814910"/>
                    </a:xfrm>
                    <a:prstGeom prst="rect">
                      <a:avLst/>
                    </a:prstGeom>
                  </pic:spPr>
                </pic:pic>
              </a:graphicData>
            </a:graphic>
          </wp:inline>
        </w:drawing>
      </w:r>
    </w:p>
    <w:p w:rsidR="0000059B" w:rsidRPr="009E729C" w:rsidRDefault="00EA7910">
      <w:pPr>
        <w:pStyle w:val="CorpoAltF0"/>
        <w:spacing w:before="120"/>
      </w:pPr>
      <w:r w:rsidRPr="009E729C">
        <w:t xml:space="preserve">Prima di eseguire la conversione il programma provvede ad effettuare una copia </w:t>
      </w:r>
      <w:r w:rsidRPr="009E729C">
        <w:rPr>
          <w:u w:val="single"/>
        </w:rPr>
        <w:t>dei soli archivi interessati dalla conversione</w:t>
      </w:r>
      <w:r w:rsidRPr="009E729C">
        <w:t xml:space="preserve"> stessa. A tal fine viene verificata la disponibilità dello spazio su disco necessario alla copia dei file.</w:t>
      </w:r>
    </w:p>
    <w:p w:rsidR="0000059B" w:rsidRPr="009E729C" w:rsidRDefault="00EA7910">
      <w:pPr>
        <w:pStyle w:val="CorpoAltF0"/>
        <w:spacing w:before="60"/>
      </w:pPr>
      <w:r w:rsidRPr="009E729C">
        <w:t>In assenza di spazio per la copia la conversione non viene effettuata e dovrà essere eseguita manualmente dall’utente in fase di accesso all’applicativo (</w:t>
      </w:r>
      <w:r w:rsidRPr="009E729C">
        <w:rPr>
          <w:b/>
        </w:rPr>
        <w:t>CONVERS</w:t>
      </w:r>
      <w:r w:rsidRPr="009E729C">
        <w:t>). In tal caso verrà esposto un apposito messaggio al termine delle operazioni d’installazione.</w:t>
      </w:r>
    </w:p>
    <w:p w:rsidR="0000059B" w:rsidRPr="009E729C" w:rsidRDefault="00EA7910">
      <w:pPr>
        <w:pStyle w:val="CorpoAltF0"/>
        <w:spacing w:before="120"/>
      </w:pPr>
      <w:r w:rsidRPr="009E729C">
        <w:t>L’esecuzione delle copie provvede alla creazione nella cartella \CED, della sottocartella \instbackup, all’interno della quale, ad ogni copia automatica, viene inserita una ulteriore cartella contente i file copiati, denominata \EPAGHE_versione_data_ora, dove la versione è quella in installazione, e la data e l’ora sono quelle di esecuzione della copia.</w:t>
      </w:r>
    </w:p>
    <w:p w:rsidR="0000059B" w:rsidRPr="009E729C" w:rsidRDefault="00EA7910">
      <w:pPr>
        <w:pStyle w:val="CorpoAltF0"/>
        <w:spacing w:before="60"/>
      </w:pPr>
      <w:r w:rsidRPr="009E729C">
        <w:t>Ad ogni installazione con conversione il programma provvederà automaticamente all’eliminazione delle cartelle \EPAGHE_versione_data_ora con data precedente 30 giorni rispetto a quella d’installazione.</w:t>
      </w:r>
    </w:p>
    <w:p w:rsidR="0000059B" w:rsidRPr="009E729C" w:rsidRDefault="00EA7910">
      <w:pPr>
        <w:pStyle w:val="CorpoAltF0"/>
        <w:spacing w:before="60"/>
      </w:pPr>
      <w:r w:rsidRPr="009E729C">
        <w:t>Una volta terminata con esito positivo la conversione non può essere ripetuta.</w:t>
      </w:r>
    </w:p>
    <w:p w:rsidR="0000059B" w:rsidRPr="009E729C" w:rsidRDefault="00EA7910">
      <w:pPr>
        <w:pStyle w:val="CorpoAltF0"/>
        <w:spacing w:before="120"/>
      </w:pPr>
      <w:r w:rsidRPr="009E729C">
        <w:t>Si precisa che:</w:t>
      </w:r>
    </w:p>
    <w:p w:rsidR="0000059B" w:rsidRPr="009E729C" w:rsidRDefault="00EA7910">
      <w:pPr>
        <w:pStyle w:val="CorpoAltF0"/>
        <w:numPr>
          <w:ilvl w:val="0"/>
          <w:numId w:val="34"/>
        </w:numPr>
        <w:spacing w:before="60"/>
        <w:ind w:left="284" w:hanging="284"/>
      </w:pPr>
      <w:r w:rsidRPr="009E729C">
        <w:t>se la conversione automatica viene interrotta in maniera imprevista, sarà necessaria l’esecuzione manuale (</w:t>
      </w:r>
      <w:r w:rsidRPr="009E729C">
        <w:rPr>
          <w:b/>
        </w:rPr>
        <w:t>CONVERS</w:t>
      </w:r>
      <w:r w:rsidRPr="009E729C">
        <w:t>), in tal caso il processo verrà ripreso dalla fase in cui è stato interrotto;</w:t>
      </w:r>
    </w:p>
    <w:p w:rsidR="0000059B" w:rsidRPr="009E729C" w:rsidRDefault="00EA7910">
      <w:pPr>
        <w:pStyle w:val="CorpoAltF0"/>
        <w:numPr>
          <w:ilvl w:val="0"/>
          <w:numId w:val="34"/>
        </w:numPr>
        <w:spacing w:before="60"/>
        <w:ind w:left="284" w:hanging="284"/>
      </w:pPr>
      <w:r w:rsidRPr="009E729C">
        <w:t>nel caso di esecuzione manuale della conversione l’eventuale copia degli archivi è cura dell’utente;</w:t>
      </w:r>
    </w:p>
    <w:p w:rsidR="0000059B" w:rsidRPr="009E729C" w:rsidRDefault="00EA7910">
      <w:pPr>
        <w:pStyle w:val="CorpoAltF0"/>
        <w:numPr>
          <w:ilvl w:val="0"/>
          <w:numId w:val="34"/>
        </w:numPr>
        <w:spacing w:before="60"/>
        <w:ind w:left="284" w:hanging="284"/>
      </w:pPr>
      <w:r w:rsidRPr="009E729C">
        <w:t>l’operazione di copia degli archivi interessati dalla conversione non sostituisce il backup periodico degli interi archivi che rimane a cura dell’utente;</w:t>
      </w:r>
    </w:p>
    <w:p w:rsidR="0000059B" w:rsidRPr="009E729C" w:rsidRDefault="00EA7910">
      <w:pPr>
        <w:pStyle w:val="CorpoAltF0"/>
        <w:numPr>
          <w:ilvl w:val="0"/>
          <w:numId w:val="34"/>
        </w:numPr>
        <w:spacing w:before="60"/>
        <w:ind w:left="284" w:hanging="284"/>
      </w:pPr>
      <w:bookmarkStart w:id="6" w:name="_Hlk496200108"/>
      <w:r w:rsidRPr="009E729C">
        <w:t>l’esecuzione automatica della conversione potrebbe comportare tempi di installazione più lunghi.</w:t>
      </w:r>
    </w:p>
    <w:bookmarkEnd w:id="6"/>
    <w:p w:rsidR="0000059B" w:rsidRPr="009E729C" w:rsidRDefault="0000059B">
      <w:pPr>
        <w:pStyle w:val="CorpoAltF0"/>
      </w:pPr>
    </w:p>
    <w:p w:rsidR="0000059B" w:rsidRPr="009E729C" w:rsidRDefault="0000059B">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00059B" w:rsidRPr="009E729C">
        <w:trPr>
          <w:trHeight w:val="558"/>
        </w:trPr>
        <w:tc>
          <w:tcPr>
            <w:tcW w:w="6874" w:type="dxa"/>
            <w:tcBorders>
              <w:top w:val="nil"/>
              <w:left w:val="nil"/>
              <w:bottom w:val="single" w:sz="12" w:space="0" w:color="auto"/>
              <w:right w:val="nil"/>
            </w:tcBorders>
            <w:vAlign w:val="center"/>
          </w:tcPr>
          <w:p w:rsidR="0000059B" w:rsidRPr="009E729C" w:rsidRDefault="00EA7910">
            <w:pPr>
              <w:pStyle w:val="TS-titolo-01"/>
              <w:outlineLvl w:val="0"/>
            </w:pPr>
            <w:bookmarkStart w:id="7" w:name="LookUp"/>
            <w:bookmarkStart w:id="8" w:name="_Toc496285496"/>
            <w:bookmarkEnd w:id="7"/>
            <w:r w:rsidRPr="009E729C">
              <w:t>LookUp – Ricerca elementi (F2)</w:t>
            </w:r>
            <w:bookmarkEnd w:id="8"/>
          </w:p>
        </w:tc>
        <w:tc>
          <w:tcPr>
            <w:tcW w:w="2901" w:type="dxa"/>
            <w:tcBorders>
              <w:top w:val="single" w:sz="4" w:space="0" w:color="auto"/>
              <w:left w:val="nil"/>
              <w:bottom w:val="single" w:sz="4" w:space="0" w:color="auto"/>
              <w:right w:val="nil"/>
            </w:tcBorders>
            <w:shd w:val="clear" w:color="auto" w:fill="000000"/>
            <w:vAlign w:val="center"/>
          </w:tcPr>
          <w:p w:rsidR="0000059B" w:rsidRPr="009E729C" w:rsidRDefault="0000059B">
            <w:pPr>
              <w:pStyle w:val="TS-titolo-02"/>
              <w:outlineLvl w:val="0"/>
            </w:pPr>
          </w:p>
        </w:tc>
      </w:tr>
    </w:tbl>
    <w:p w:rsidR="0000059B" w:rsidRPr="009E729C" w:rsidRDefault="0000059B">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00059B" w:rsidRPr="009E729C">
        <w:trPr>
          <w:trHeight w:val="545"/>
        </w:trPr>
        <w:tc>
          <w:tcPr>
            <w:tcW w:w="6874" w:type="dxa"/>
            <w:tcBorders>
              <w:top w:val="single" w:sz="12" w:space="0" w:color="auto"/>
              <w:left w:val="nil"/>
              <w:bottom w:val="nil"/>
              <w:right w:val="nil"/>
            </w:tcBorders>
          </w:tcPr>
          <w:p w:rsidR="0000059B" w:rsidRPr="009E729C" w:rsidRDefault="0000059B">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rsidR="0000059B" w:rsidRPr="009E729C" w:rsidRDefault="00EA7910">
            <w:pPr>
              <w:pStyle w:val="TS-titolo-Comando"/>
              <w:outlineLvl w:val="1"/>
            </w:pPr>
            <w:bookmarkStart w:id="9" w:name="_Toc496285497"/>
            <w:r w:rsidRPr="009E729C">
              <w:t>LYNFA</w:t>
            </w:r>
            <w:bookmarkEnd w:id="9"/>
          </w:p>
        </w:tc>
      </w:tr>
    </w:tbl>
    <w:p w:rsidR="0000059B" w:rsidRPr="009E729C" w:rsidRDefault="00EA7910">
      <w:pPr>
        <w:pStyle w:val="TS-titolo-04"/>
      </w:pPr>
      <w:bookmarkStart w:id="10" w:name="_Toc496285498"/>
      <w:r w:rsidRPr="009E729C">
        <w:t>Premessa</w:t>
      </w:r>
      <w:bookmarkEnd w:id="10"/>
    </w:p>
    <w:p w:rsidR="0000059B" w:rsidRPr="009E729C" w:rsidRDefault="00EA7910">
      <w:pPr>
        <w:pStyle w:val="CorpoAltF0"/>
        <w:spacing w:before="120"/>
      </w:pPr>
      <w:r w:rsidRPr="009E729C">
        <w:t>TeamSystem sta introducendo un ampio set di strumenti, che ambiscono a formare l’infrastruttura per il miglioramento del lavoro quotidiano.</w:t>
      </w:r>
    </w:p>
    <w:p w:rsidR="0000059B" w:rsidRPr="009E729C" w:rsidRDefault="00EA7910">
      <w:pPr>
        <w:pStyle w:val="CorpoAltF0"/>
        <w:spacing w:before="60"/>
      </w:pPr>
      <w:r w:rsidRPr="009E729C">
        <w:t>Con l’installazione del presente rilascio, si vuole portare le procedure ad essere sempre più uno strumento “tagliato su misura” delle esigenze del cliente finale.</w:t>
      </w:r>
    </w:p>
    <w:p w:rsidR="0000059B" w:rsidRPr="009E729C" w:rsidRDefault="0000059B">
      <w:pPr>
        <w:pStyle w:val="CorpoAltF0"/>
      </w:pPr>
    </w:p>
    <w:p w:rsidR="0000059B" w:rsidRPr="009E729C" w:rsidRDefault="00EA7910">
      <w:pPr>
        <w:pStyle w:val="CorpoAltF0"/>
      </w:pPr>
      <w:r w:rsidRPr="009E729C">
        <w:t>L’aumento di operazioni atte a “dialogare” con gli enti preposti rende necessaria una maggiore fluidità dei processi, pertanto gli sforzi tecnici vengono compiuti al fine di garantire una migliore esperienza d’uso all’utente che deve essere sempre più preciso, competitivo e rapido.</w:t>
      </w:r>
    </w:p>
    <w:p w:rsidR="0000059B" w:rsidRPr="009E729C" w:rsidRDefault="0000059B">
      <w:pPr>
        <w:pStyle w:val="CorpoAltF0"/>
      </w:pPr>
    </w:p>
    <w:p w:rsidR="0000059B" w:rsidRPr="009E729C" w:rsidRDefault="0000059B">
      <w:pPr>
        <w:pStyle w:val="CorpoAltF0"/>
      </w:pPr>
    </w:p>
    <w:tbl>
      <w:tblPr>
        <w:tblW w:w="8505" w:type="dxa"/>
        <w:jc w:val="center"/>
        <w:tblBorders>
          <w:top w:val="single" w:sz="4" w:space="0" w:color="auto"/>
          <w:left w:val="single" w:sz="4" w:space="0" w:color="auto"/>
          <w:bottom w:val="single" w:sz="4" w:space="0" w:color="auto"/>
          <w:right w:val="single" w:sz="4" w:space="0" w:color="auto"/>
        </w:tblBorders>
        <w:shd w:val="clear" w:color="auto" w:fill="C0C0C0"/>
        <w:tblLayout w:type="fixed"/>
        <w:tblCellMar>
          <w:left w:w="70" w:type="dxa"/>
          <w:right w:w="70" w:type="dxa"/>
        </w:tblCellMar>
        <w:tblLook w:val="0000" w:firstRow="0" w:lastRow="0" w:firstColumn="0" w:lastColumn="0" w:noHBand="0" w:noVBand="0"/>
      </w:tblPr>
      <w:tblGrid>
        <w:gridCol w:w="8505"/>
      </w:tblGrid>
      <w:tr w:rsidR="0000059B" w:rsidRPr="009E729C">
        <w:trPr>
          <w:trHeight w:val="1395"/>
          <w:jc w:val="center"/>
        </w:trPr>
        <w:tc>
          <w:tcPr>
            <w:tcW w:w="8505" w:type="dxa"/>
            <w:shd w:val="clear" w:color="auto" w:fill="C0C0C0"/>
            <w:tcMar>
              <w:top w:w="284" w:type="dxa"/>
              <w:left w:w="284" w:type="dxa"/>
              <w:bottom w:w="284" w:type="dxa"/>
              <w:right w:w="284" w:type="dxa"/>
            </w:tcMar>
          </w:tcPr>
          <w:p w:rsidR="0000059B" w:rsidRPr="009E729C" w:rsidRDefault="00EA7910">
            <w:pPr>
              <w:pStyle w:val="CorpoAltF0"/>
              <w:rPr>
                <w:rFonts w:eastAsiaTheme="minorHAnsi"/>
                <w:lang w:eastAsia="en-US"/>
              </w:rPr>
            </w:pPr>
            <w:r w:rsidRPr="009E729C">
              <w:rPr>
                <w:rFonts w:eastAsiaTheme="minorHAnsi"/>
                <w:noProof/>
              </w:rPr>
              <w:drawing>
                <wp:inline distT="0" distB="0" distL="0" distR="0">
                  <wp:extent cx="313055" cy="313055"/>
                  <wp:effectExtent l="0" t="0" r="0" b="0"/>
                  <wp:docPr id="131" name="Immagine 131" descr="b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sidRPr="009E729C">
              <w:rPr>
                <w:rFonts w:eastAsiaTheme="minorHAnsi"/>
                <w:lang w:eastAsia="en-US"/>
              </w:rPr>
              <w:t xml:space="preserve"> </w:t>
            </w:r>
            <w:r w:rsidRPr="009E729C">
              <w:rPr>
                <w:rFonts w:eastAsiaTheme="minorHAnsi"/>
                <w:b/>
                <w:u w:val="single"/>
                <w:lang w:eastAsia="en-US"/>
              </w:rPr>
              <w:t>ATTENZIONE</w:t>
            </w:r>
          </w:p>
          <w:p w:rsidR="0000059B" w:rsidRPr="009E729C" w:rsidRDefault="0000059B">
            <w:pPr>
              <w:pStyle w:val="CorpoAltF0"/>
            </w:pPr>
          </w:p>
          <w:p w:rsidR="0000059B" w:rsidRPr="009E729C" w:rsidRDefault="00EA7910">
            <w:pPr>
              <w:pStyle w:val="CorpoAltF0"/>
            </w:pPr>
            <w:r w:rsidRPr="009E729C">
              <w:t>L’operatività, per quanto possibile non viene alterata, non cambiano quindi le modalità operative precedenti per dare continuità e sollevare gli utenti dall’imparare nuove metodologie.</w:t>
            </w:r>
          </w:p>
          <w:p w:rsidR="0000059B" w:rsidRPr="009E729C" w:rsidRDefault="00EA7910">
            <w:pPr>
              <w:pStyle w:val="CorpoAltF0"/>
              <w:spacing w:before="60"/>
            </w:pPr>
            <w:r w:rsidRPr="009E729C">
              <w:t>Le stesse richieste precedentemente presenti sono ora organizzate meglio e completamente trasparenti per l’utente.</w:t>
            </w:r>
          </w:p>
          <w:p w:rsidR="0000059B" w:rsidRPr="009E729C" w:rsidRDefault="0000059B">
            <w:pPr>
              <w:pStyle w:val="CorpoAltF0"/>
            </w:pPr>
          </w:p>
        </w:tc>
      </w:tr>
    </w:tbl>
    <w:p w:rsidR="0000059B" w:rsidRPr="009E729C" w:rsidRDefault="0000059B">
      <w:pPr>
        <w:pStyle w:val="CorpoAltF0"/>
      </w:pPr>
    </w:p>
    <w:p w:rsidR="0000059B" w:rsidRPr="009E729C" w:rsidRDefault="0000059B">
      <w:pPr>
        <w:pStyle w:val="CorpoAltF0"/>
      </w:pPr>
    </w:p>
    <w:p w:rsidR="0000059B" w:rsidRPr="009E729C" w:rsidRDefault="00EA7910">
      <w:pPr>
        <w:pStyle w:val="TS-titolo-04"/>
      </w:pPr>
      <w:bookmarkStart w:id="11" w:name="_Toc496285499"/>
      <w:r w:rsidRPr="009E729C">
        <w:t>Introduzione</w:t>
      </w:r>
      <w:bookmarkEnd w:id="11"/>
    </w:p>
    <w:p w:rsidR="0000059B" w:rsidRPr="009E729C" w:rsidRDefault="00EA7910">
      <w:pPr>
        <w:pStyle w:val="CorpoAltF0"/>
        <w:spacing w:before="120"/>
      </w:pPr>
      <w:r w:rsidRPr="009E729C">
        <w:t xml:space="preserve">Dal presente rilascio, </w:t>
      </w:r>
      <w:r w:rsidRPr="009E729C">
        <w:rPr>
          <w:b/>
        </w:rPr>
        <w:t>in ogni applicativo TeamSystem, se sottoscritta licenza LYNFA</w:t>
      </w:r>
      <w:r w:rsidRPr="009E729C">
        <w:t>, viene migliorata e potenziata la ricerca di elementi inseriti all’interno del database.</w:t>
      </w:r>
    </w:p>
    <w:p w:rsidR="0000059B" w:rsidRPr="009E729C" w:rsidRDefault="0000059B">
      <w:pPr>
        <w:pStyle w:val="CorpoAltF0"/>
      </w:pPr>
    </w:p>
    <w:p w:rsidR="0000059B" w:rsidRPr="009E729C" w:rsidRDefault="00EA7910">
      <w:pPr>
        <w:pStyle w:val="CorpoAltF0"/>
      </w:pPr>
      <w:r w:rsidRPr="009E729C">
        <w:t>Si sottolinea che le ricerche rimangono nella modalità conosciuta negli ambienti SysInt e Teamportal, così come in ambiente Polyedro con gli applicativi fruiti nella modalità “Avvia applicativo”.</w:t>
      </w:r>
    </w:p>
    <w:p w:rsidR="0000059B" w:rsidRPr="009E729C" w:rsidRDefault="0000059B">
      <w:pPr>
        <w:pStyle w:val="CorpoAltF0"/>
      </w:pPr>
    </w:p>
    <w:p w:rsidR="0000059B" w:rsidRPr="009E729C" w:rsidRDefault="00EA7910">
      <w:pPr>
        <w:pStyle w:val="CorpoAltF0"/>
      </w:pPr>
      <w:r w:rsidRPr="009E729C">
        <w:t>È stato compiuto un significativo sforzo tecnico per migliorare e velocizzare questo importante strumento di lavoro quotidiano.</w:t>
      </w:r>
    </w:p>
    <w:p w:rsidR="0000059B" w:rsidRPr="009E729C" w:rsidRDefault="0000059B">
      <w:pPr>
        <w:pStyle w:val="CorpoAltF0"/>
      </w:pPr>
    </w:p>
    <w:p w:rsidR="0000059B" w:rsidRPr="009E729C" w:rsidRDefault="00EA7910">
      <w:pPr>
        <w:pStyle w:val="CorpoAltF0"/>
      </w:pPr>
      <w:r w:rsidRPr="009E729C">
        <w:t>Da questa versione pertanto, l’utente troverà la nuova ricerca, uno strumento più dinamico e flessibile:</w:t>
      </w:r>
    </w:p>
    <w:p w:rsidR="0000059B" w:rsidRPr="009E729C" w:rsidRDefault="00EA7910">
      <w:pPr>
        <w:pStyle w:val="CorpoAltF0"/>
        <w:numPr>
          <w:ilvl w:val="0"/>
          <w:numId w:val="38"/>
        </w:numPr>
        <w:spacing w:before="120"/>
        <w:ind w:left="284" w:hanging="284"/>
      </w:pPr>
      <w:r w:rsidRPr="009E729C">
        <w:t xml:space="preserve">è stata eliminata la preselezione in quanto tutte le opzioni sono disponibili in un’unica videata per migliorare l’usabilità; all’utente, dopo la selezione del pulsante </w:t>
      </w:r>
      <w:r w:rsidRPr="009E729C">
        <w:rPr>
          <w:i/>
        </w:rPr>
        <w:t>F2</w:t>
      </w:r>
      <w:r w:rsidRPr="009E729C">
        <w:t>, viene presentato un elenco ordinato secondo l’ultima preferenza posizionando il cursore sul campo di ricerca, in modo che sia possibile inserire immediatamente il testo da ricercare;</w:t>
      </w:r>
    </w:p>
    <w:p w:rsidR="0000059B" w:rsidRPr="009E729C" w:rsidRDefault="00EA7910">
      <w:pPr>
        <w:pStyle w:val="CorpoAltF0"/>
        <w:numPr>
          <w:ilvl w:val="0"/>
          <w:numId w:val="38"/>
        </w:numPr>
        <w:spacing w:before="120"/>
        <w:ind w:left="284" w:hanging="284"/>
      </w:pPr>
      <w:r w:rsidRPr="009E729C">
        <w:t>è stata prevista la possibilità di modificare velocemente sia l’ordinamento sia i filtri, senza dover uscire dalla videata. In questo modo, senza modificare la sequenza delle impostazioni richieste all’utente, si è riusciti a migliorarne sensibilmente l’esperienza di utilizzo;</w:t>
      </w:r>
    </w:p>
    <w:p w:rsidR="0000059B" w:rsidRPr="009E729C" w:rsidRDefault="00EA7910">
      <w:pPr>
        <w:pStyle w:val="CorpoAltF0"/>
        <w:numPr>
          <w:ilvl w:val="0"/>
          <w:numId w:val="38"/>
        </w:numPr>
        <w:spacing w:before="120"/>
        <w:ind w:left="284" w:hanging="284"/>
      </w:pPr>
      <w:r w:rsidRPr="009E729C">
        <w:t>la videata è stata semplificata lasciando solamente i pulsanti realmente indispensabili all’utilizzo normale, mentre le impostazioni avanzate sono state racchiuse in un’apposita scelta, più avanti descritta.</w:t>
      </w:r>
    </w:p>
    <w:p w:rsidR="0000059B" w:rsidRPr="009E729C" w:rsidRDefault="00EA7910">
      <w:pPr>
        <w:pStyle w:val="Ignora"/>
      </w:pPr>
      <w:r w:rsidRPr="009E729C">
        <w:br w:type="page"/>
      </w:r>
    </w:p>
    <w:p w:rsidR="0000059B" w:rsidRPr="009E729C" w:rsidRDefault="0000059B">
      <w:pPr>
        <w:pStyle w:val="CorpoAltF0"/>
      </w:pPr>
    </w:p>
    <w:tbl>
      <w:tblPr>
        <w:tblW w:w="8505" w:type="dxa"/>
        <w:jc w:val="center"/>
        <w:tblBorders>
          <w:top w:val="single" w:sz="4" w:space="0" w:color="auto"/>
          <w:left w:val="single" w:sz="4" w:space="0" w:color="auto"/>
          <w:bottom w:val="single" w:sz="4" w:space="0" w:color="auto"/>
          <w:right w:val="single" w:sz="4" w:space="0" w:color="auto"/>
        </w:tblBorders>
        <w:shd w:val="clear" w:color="auto" w:fill="C0C0C0"/>
        <w:tblLayout w:type="fixed"/>
        <w:tblCellMar>
          <w:left w:w="70" w:type="dxa"/>
          <w:right w:w="70" w:type="dxa"/>
        </w:tblCellMar>
        <w:tblLook w:val="0000" w:firstRow="0" w:lastRow="0" w:firstColumn="0" w:lastColumn="0" w:noHBand="0" w:noVBand="0"/>
      </w:tblPr>
      <w:tblGrid>
        <w:gridCol w:w="8505"/>
      </w:tblGrid>
      <w:tr w:rsidR="0000059B" w:rsidRPr="009E729C">
        <w:trPr>
          <w:trHeight w:val="1395"/>
          <w:jc w:val="center"/>
        </w:trPr>
        <w:tc>
          <w:tcPr>
            <w:tcW w:w="8505" w:type="dxa"/>
            <w:shd w:val="clear" w:color="auto" w:fill="C0C0C0"/>
            <w:tcMar>
              <w:top w:w="284" w:type="dxa"/>
              <w:left w:w="284" w:type="dxa"/>
              <w:bottom w:w="284" w:type="dxa"/>
              <w:right w:w="284" w:type="dxa"/>
            </w:tcMar>
          </w:tcPr>
          <w:p w:rsidR="0000059B" w:rsidRPr="009E729C" w:rsidRDefault="00EA7910">
            <w:pPr>
              <w:pStyle w:val="CorpoAltF0"/>
              <w:rPr>
                <w:rFonts w:eastAsiaTheme="minorHAnsi"/>
                <w:lang w:eastAsia="en-US"/>
              </w:rPr>
            </w:pPr>
            <w:r w:rsidRPr="009E729C">
              <w:rPr>
                <w:rFonts w:eastAsiaTheme="minorHAnsi"/>
                <w:noProof/>
              </w:rPr>
              <w:drawing>
                <wp:inline distT="0" distB="0" distL="0" distR="0">
                  <wp:extent cx="313055" cy="313055"/>
                  <wp:effectExtent l="0" t="0" r="0" b="0"/>
                  <wp:docPr id="3" name="Immagine 3" descr="b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sidRPr="009E729C">
              <w:rPr>
                <w:rFonts w:eastAsiaTheme="minorHAnsi"/>
                <w:lang w:eastAsia="en-US"/>
              </w:rPr>
              <w:t xml:space="preserve"> </w:t>
            </w:r>
            <w:r w:rsidRPr="009E729C">
              <w:rPr>
                <w:rFonts w:eastAsiaTheme="minorHAnsi"/>
                <w:b/>
                <w:u w:val="single"/>
                <w:lang w:eastAsia="en-US"/>
              </w:rPr>
              <w:t>ATTENZIONE</w:t>
            </w:r>
          </w:p>
          <w:p w:rsidR="0000059B" w:rsidRPr="009E729C" w:rsidRDefault="0000059B">
            <w:pPr>
              <w:pStyle w:val="CorpoAltF0"/>
            </w:pPr>
          </w:p>
          <w:p w:rsidR="0000059B" w:rsidRPr="009E729C" w:rsidRDefault="00EA7910">
            <w:pPr>
              <w:pStyle w:val="CorpoAltF0"/>
            </w:pPr>
            <w:r w:rsidRPr="009E729C">
              <w:t>L’impegno di TeamSystem è quello di non obbligare l’utente ad impostare o configurare il programma prima dell’utilizzo, in quanto automaticamente propone, alla prima ricerca eseguita, la scelta più comune per quella particolare tipologia, salvo poi memorizzare le preferenze dell’utente come spiegato più avanti.</w:t>
            </w:r>
          </w:p>
          <w:p w:rsidR="0000059B" w:rsidRPr="009E729C" w:rsidRDefault="0000059B">
            <w:pPr>
              <w:pStyle w:val="CorpoAltF0"/>
            </w:pPr>
          </w:p>
        </w:tc>
      </w:tr>
    </w:tbl>
    <w:p w:rsidR="0000059B" w:rsidRPr="009E729C" w:rsidRDefault="0000059B">
      <w:pPr>
        <w:pStyle w:val="CorpoAltF0"/>
      </w:pPr>
    </w:p>
    <w:p w:rsidR="0000059B" w:rsidRPr="009E729C" w:rsidRDefault="00EA7910">
      <w:pPr>
        <w:pStyle w:val="CorpoAltF0"/>
      </w:pPr>
      <w:r w:rsidRPr="009E729C">
        <w:t>Le operazioni di ordinamento rappresentano parte integrante della nuova ricerca, è possibile modificare l’organizzazione dei dati esposti semplicemente cliccando sull’icona:</w:t>
      </w:r>
    </w:p>
    <w:p w:rsidR="0000059B" w:rsidRPr="009E729C" w:rsidRDefault="0000059B">
      <w:pPr>
        <w:pStyle w:val="CorpoAltF0"/>
      </w:pPr>
    </w:p>
    <w:tbl>
      <w:tblPr>
        <w:tblW w:w="9884" w:type="dxa"/>
        <w:tblCellMar>
          <w:top w:w="15" w:type="dxa"/>
          <w:left w:w="15" w:type="dxa"/>
          <w:bottom w:w="15" w:type="dxa"/>
          <w:right w:w="15" w:type="dxa"/>
        </w:tblCellMar>
        <w:tblLook w:val="04A0" w:firstRow="1" w:lastRow="0" w:firstColumn="1" w:lastColumn="0" w:noHBand="0" w:noVBand="1"/>
      </w:tblPr>
      <w:tblGrid>
        <w:gridCol w:w="866"/>
        <w:gridCol w:w="9018"/>
      </w:tblGrid>
      <w:tr w:rsidR="0000059B" w:rsidRPr="009E729C">
        <w:tc>
          <w:tcPr>
            <w:tcW w:w="866" w:type="dxa"/>
          </w:tcPr>
          <w:p w:rsidR="0000059B" w:rsidRPr="009E729C" w:rsidRDefault="00EA7910">
            <w:pPr>
              <w:pStyle w:val="CorpoAltF0"/>
              <w:jc w:val="left"/>
              <w:rPr>
                <w:i/>
              </w:rPr>
            </w:pPr>
            <w:r w:rsidRPr="009E729C">
              <w:rPr>
                <w:noProof/>
              </w:rPr>
              <w:drawing>
                <wp:inline distT="0" distB="0" distL="0" distR="0">
                  <wp:extent cx="180000" cy="25714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257143"/>
                          </a:xfrm>
                          <a:prstGeom prst="rect">
                            <a:avLst/>
                          </a:prstGeom>
                          <a:noFill/>
                          <a:ln>
                            <a:noFill/>
                          </a:ln>
                        </pic:spPr>
                      </pic:pic>
                    </a:graphicData>
                  </a:graphic>
                </wp:inline>
              </w:drawing>
            </w:r>
          </w:p>
        </w:tc>
        <w:tc>
          <w:tcPr>
            <w:tcW w:w="9018" w:type="dxa"/>
          </w:tcPr>
          <w:p w:rsidR="0000059B" w:rsidRPr="009E729C" w:rsidRDefault="00EA7910">
            <w:pPr>
              <w:pStyle w:val="CorpoAltF0"/>
              <w:rPr>
                <w:b/>
              </w:rPr>
            </w:pPr>
            <w:r w:rsidRPr="009E729C">
              <w:rPr>
                <w:b/>
              </w:rPr>
              <w:t>Ordinamento crescente</w:t>
            </w:r>
          </w:p>
          <w:p w:rsidR="0000059B" w:rsidRPr="009E729C" w:rsidRDefault="00EA7910">
            <w:pPr>
              <w:pStyle w:val="CorpoAltF0"/>
              <w:spacing w:before="60"/>
            </w:pPr>
            <w:r w:rsidRPr="009E729C">
              <w:t>ovvero dalla A alla Z o dal numero più basso a quello più alto.</w:t>
            </w:r>
          </w:p>
          <w:p w:rsidR="0000059B" w:rsidRPr="009E729C" w:rsidRDefault="0000059B">
            <w:pPr>
              <w:pStyle w:val="CorpoAltF0"/>
            </w:pPr>
          </w:p>
        </w:tc>
      </w:tr>
      <w:tr w:rsidR="0000059B" w:rsidRPr="009E729C">
        <w:tc>
          <w:tcPr>
            <w:tcW w:w="866" w:type="dxa"/>
          </w:tcPr>
          <w:p w:rsidR="0000059B" w:rsidRPr="009E729C" w:rsidRDefault="00EA7910">
            <w:pPr>
              <w:pStyle w:val="CorpoAltF0"/>
              <w:jc w:val="left"/>
              <w:rPr>
                <w:i/>
              </w:rPr>
            </w:pPr>
            <w:r w:rsidRPr="009E729C">
              <w:rPr>
                <w:noProof/>
              </w:rPr>
              <w:drawing>
                <wp:inline distT="0" distB="0" distL="0" distR="0">
                  <wp:extent cx="180000" cy="26307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263077"/>
                          </a:xfrm>
                          <a:prstGeom prst="rect">
                            <a:avLst/>
                          </a:prstGeom>
                          <a:noFill/>
                          <a:ln>
                            <a:noFill/>
                          </a:ln>
                        </pic:spPr>
                      </pic:pic>
                    </a:graphicData>
                  </a:graphic>
                </wp:inline>
              </w:drawing>
            </w:r>
          </w:p>
        </w:tc>
        <w:tc>
          <w:tcPr>
            <w:tcW w:w="9018" w:type="dxa"/>
          </w:tcPr>
          <w:p w:rsidR="0000059B" w:rsidRPr="009E729C" w:rsidRDefault="00EA7910">
            <w:pPr>
              <w:pStyle w:val="CorpoAltF0"/>
              <w:rPr>
                <w:b/>
              </w:rPr>
            </w:pPr>
            <w:r w:rsidRPr="009E729C">
              <w:rPr>
                <w:b/>
              </w:rPr>
              <w:t>Ordinamento decrescente</w:t>
            </w:r>
          </w:p>
          <w:p w:rsidR="0000059B" w:rsidRPr="009E729C" w:rsidRDefault="00EA7910">
            <w:pPr>
              <w:pStyle w:val="CorpoAltF0"/>
              <w:spacing w:before="60"/>
            </w:pPr>
            <w:r w:rsidRPr="009E729C">
              <w:t>ovvero dalla Z alla A o dal numero più alto a quello più basso.</w:t>
            </w:r>
          </w:p>
        </w:tc>
      </w:tr>
    </w:tbl>
    <w:p w:rsidR="0000059B" w:rsidRPr="009E729C" w:rsidRDefault="0000059B">
      <w:pPr>
        <w:pStyle w:val="CorpoAltF0"/>
      </w:pPr>
    </w:p>
    <w:p w:rsidR="0000059B" w:rsidRPr="009E729C" w:rsidRDefault="00EA7910">
      <w:pPr>
        <w:pStyle w:val="CorpoAltF0"/>
      </w:pPr>
      <w:r w:rsidRPr="009E729C">
        <w:t>Se ad esempio l’elenco si presenta ordinato per codice:</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5760000" cy="1065704"/>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00" cy="1065704"/>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 xml:space="preserve">Sarà sufficiente cliccare sull’intestazione, ad esempio </w:t>
      </w:r>
      <w:r w:rsidRPr="009E729C">
        <w:rPr>
          <w:b/>
        </w:rPr>
        <w:t>RAGIONE SOCIALE</w:t>
      </w:r>
      <w:r w:rsidRPr="009E729C">
        <w:t>, per avere un ordinamento alfabetico:</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5760000" cy="1058773"/>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000" cy="1058773"/>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La stessa opzione è disponibile anche all’interno del pulsante “</w:t>
      </w:r>
      <w:r w:rsidRPr="009E729C">
        <w:rPr>
          <w:i/>
        </w:rPr>
        <w:t>Strumenti &gt; Seleziona chiave</w:t>
      </w:r>
      <w:r w:rsidRPr="009E729C">
        <w:t xml:space="preserve">” dove vengono presentate all’utente tutte le scelte disponibili per la selezione (vedi pag. </w:t>
      </w:r>
      <w:r w:rsidRPr="009E729C">
        <w:fldChar w:fldCharType="begin"/>
      </w:r>
      <w:r w:rsidRPr="009E729C">
        <w:instrText xml:space="preserve"> PAGEREF Strumenti_sel_chiave \h </w:instrText>
      </w:r>
      <w:r w:rsidRPr="009E729C">
        <w:fldChar w:fldCharType="separate"/>
      </w:r>
      <w:r w:rsidR="002D6A0A">
        <w:rPr>
          <w:noProof/>
        </w:rPr>
        <w:t>12</w:t>
      </w:r>
      <w:r w:rsidRPr="009E729C">
        <w:fldChar w:fldCharType="end"/>
      </w:r>
      <w:r w:rsidRPr="009E729C">
        <w:t>).</w:t>
      </w:r>
    </w:p>
    <w:p w:rsidR="0000059B" w:rsidRPr="009E729C" w:rsidRDefault="0000059B">
      <w:pPr>
        <w:pStyle w:val="CorpoAltF0"/>
      </w:pPr>
    </w:p>
    <w:p w:rsidR="0000059B" w:rsidRPr="009E729C" w:rsidRDefault="00EA7910">
      <w:pPr>
        <w:pStyle w:val="TS-titolo-04"/>
      </w:pPr>
      <w:bookmarkStart w:id="12" w:name="_Toc496285500"/>
      <w:r w:rsidRPr="009E729C">
        <w:t>Preselezione archivio</w:t>
      </w:r>
      <w:bookmarkEnd w:id="12"/>
    </w:p>
    <w:p w:rsidR="0000059B" w:rsidRPr="009E729C" w:rsidRDefault="00EA7910">
      <w:pPr>
        <w:pStyle w:val="CorpoAltF0"/>
        <w:spacing w:before="120"/>
      </w:pPr>
      <w:r w:rsidRPr="009E729C">
        <w:rPr>
          <w:rStyle w:val="CorpoAltFCarattere0"/>
        </w:rPr>
        <w:t>La preselezione, eliminata dalla ricerca nella maggior parte delle voci di menu, in quanto tutte le opzioni sono disponibili in un’unica videata, è stata mantenuta nei casi in cui è necessario scegliere, a livello funzionale, quale</w:t>
      </w:r>
      <w:r w:rsidRPr="009E729C">
        <w:t xml:space="preserve"> archivio esplorare.</w:t>
      </w:r>
    </w:p>
    <w:p w:rsidR="0000059B" w:rsidRPr="009E729C" w:rsidRDefault="00EA7910">
      <w:pPr>
        <w:pStyle w:val="CorpoAltF0"/>
        <w:spacing w:before="60"/>
      </w:pPr>
      <w:r w:rsidRPr="009E729C">
        <w:t>Come default viene proposta la ricerca di maggior interesse; riportiamo come esempio la ricerca effettuata nell’anagrafica del dipendente:</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3060000" cy="9776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0000" cy="977675"/>
                    </a:xfrm>
                    <a:prstGeom prst="rect">
                      <a:avLst/>
                    </a:prstGeom>
                  </pic:spPr>
                </pic:pic>
              </a:graphicData>
            </a:graphic>
          </wp:inline>
        </w:drawing>
      </w:r>
    </w:p>
    <w:p w:rsidR="0000059B" w:rsidRPr="009E729C" w:rsidRDefault="0000059B">
      <w:pPr>
        <w:pStyle w:val="CorpoAltF0"/>
      </w:pPr>
    </w:p>
    <w:p w:rsidR="0000059B" w:rsidRPr="009E729C" w:rsidRDefault="00EA7910">
      <w:pPr>
        <w:pStyle w:val="TS-titolo-04"/>
      </w:pPr>
      <w:bookmarkStart w:id="13" w:name="_Toc496285501"/>
      <w:r w:rsidRPr="009E729C">
        <w:t>Ricerca dei dati inseriti: Filtro semplice e avanzato</w:t>
      </w:r>
      <w:bookmarkEnd w:id="13"/>
    </w:p>
    <w:p w:rsidR="0000059B" w:rsidRPr="009E729C" w:rsidRDefault="00EA7910">
      <w:pPr>
        <w:pStyle w:val="CorpoAltF0"/>
        <w:spacing w:before="120"/>
        <w:rPr>
          <w:color w:val="000000" w:themeColor="text1"/>
        </w:rPr>
      </w:pPr>
      <w:r w:rsidRPr="009E729C">
        <w:t xml:space="preserve">L'applicazione di un filtro è un modo utile per mostrare solo i dati da visualizzare. Da questa versione degli applicativi </w:t>
      </w:r>
      <w:r w:rsidRPr="009E729C">
        <w:rPr>
          <w:b/>
        </w:rPr>
        <w:t>LYNFA</w:t>
      </w:r>
      <w:r w:rsidRPr="009E729C">
        <w:t xml:space="preserve"> l’utente ha la possibilità di utilizzare due differenti modalità: una più agile, di immediata </w:t>
      </w:r>
      <w:r w:rsidRPr="009E729C">
        <w:rPr>
          <w:color w:val="000000" w:themeColor="text1"/>
        </w:rPr>
        <w:t>impostazione (Filtro semplice), l’altra più articolata (Filtro avanzato).</w:t>
      </w:r>
    </w:p>
    <w:p w:rsidR="0000059B" w:rsidRPr="009E729C" w:rsidRDefault="0000059B">
      <w:pPr>
        <w:pStyle w:val="CorpoAltF0"/>
        <w:rPr>
          <w:color w:val="000000" w:themeColor="text1"/>
        </w:rPr>
      </w:pPr>
    </w:p>
    <w:p w:rsidR="0000059B" w:rsidRPr="009E729C" w:rsidRDefault="00EA7910">
      <w:pPr>
        <w:pStyle w:val="CorpoAltF0"/>
        <w:rPr>
          <w:color w:val="000000" w:themeColor="text1"/>
        </w:rPr>
      </w:pPr>
      <w:r w:rsidRPr="009E729C">
        <w:rPr>
          <w:b/>
          <w:color w:val="000000" w:themeColor="text1"/>
        </w:rPr>
        <w:t>Nota</w:t>
      </w:r>
      <w:r w:rsidRPr="009E729C">
        <w:rPr>
          <w:color w:val="000000" w:themeColor="text1"/>
        </w:rPr>
        <w:t xml:space="preserve">: ogni selezione può essere facilmente esportata su fogli di calcolo, per elaborazione testi, ecc. A tal proposito si rimanda al relativo paragrafo (vedi pag. </w:t>
      </w:r>
      <w:r w:rsidRPr="009E729C">
        <w:rPr>
          <w:color w:val="000000" w:themeColor="text1"/>
        </w:rPr>
        <w:fldChar w:fldCharType="begin"/>
      </w:r>
      <w:r w:rsidRPr="009E729C">
        <w:rPr>
          <w:color w:val="000000" w:themeColor="text1"/>
        </w:rPr>
        <w:instrText xml:space="preserve"> PAGEREF LookUp_Export \h </w:instrText>
      </w:r>
      <w:r w:rsidRPr="009E729C">
        <w:rPr>
          <w:color w:val="000000" w:themeColor="text1"/>
        </w:rPr>
      </w:r>
      <w:r w:rsidRPr="009E729C">
        <w:rPr>
          <w:color w:val="000000" w:themeColor="text1"/>
        </w:rPr>
        <w:fldChar w:fldCharType="separate"/>
      </w:r>
      <w:r w:rsidR="002D6A0A">
        <w:rPr>
          <w:noProof/>
          <w:color w:val="000000" w:themeColor="text1"/>
        </w:rPr>
        <w:t>14</w:t>
      </w:r>
      <w:r w:rsidRPr="009E729C">
        <w:rPr>
          <w:color w:val="000000" w:themeColor="text1"/>
        </w:rPr>
        <w:fldChar w:fldCharType="end"/>
      </w:r>
      <w:r w:rsidRPr="009E729C">
        <w:rPr>
          <w:color w:val="000000" w:themeColor="text1"/>
        </w:rPr>
        <w:t>).</w:t>
      </w:r>
    </w:p>
    <w:p w:rsidR="0000059B" w:rsidRPr="009E729C" w:rsidRDefault="0000059B">
      <w:pPr>
        <w:pStyle w:val="CorpoAltF0"/>
        <w:rPr>
          <w:color w:val="000000" w:themeColor="text1"/>
        </w:rPr>
      </w:pPr>
    </w:p>
    <w:p w:rsidR="0000059B" w:rsidRPr="009E729C" w:rsidRDefault="00EA7910">
      <w:pPr>
        <w:pStyle w:val="TS-titolo-05"/>
      </w:pPr>
      <w:bookmarkStart w:id="14" w:name="_Toc496285502"/>
      <w:r w:rsidRPr="009E729C">
        <w:t>Filtro semplice</w:t>
      </w:r>
      <w:bookmarkEnd w:id="14"/>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5760000" cy="3305127"/>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000" cy="3305127"/>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La disponibilità dei comandi relativi dipende dal tipo e dai valori dei campi contenuti in tabella.</w:t>
      </w:r>
    </w:p>
    <w:p w:rsidR="0000059B" w:rsidRPr="009E729C" w:rsidRDefault="00EA7910">
      <w:pPr>
        <w:pStyle w:val="CorpoAltF0"/>
        <w:spacing w:before="60"/>
      </w:pPr>
      <w:r w:rsidRPr="009E729C">
        <w:t>La parte superiore della griglia guida l’utente in modo semplice e intuitivo:</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6120000" cy="201300"/>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000" cy="201300"/>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Filtra per</w:t>
      </w:r>
    </w:p>
    <w:p w:rsidR="0000059B" w:rsidRPr="009E729C" w:rsidRDefault="0000059B">
      <w:pPr>
        <w:pStyle w:val="CorpoAltF0"/>
      </w:pPr>
    </w:p>
    <w:p w:rsidR="0000059B" w:rsidRPr="009E729C" w:rsidRDefault="00EA7910">
      <w:pPr>
        <w:pStyle w:val="CorpoAltF0"/>
      </w:pPr>
      <w:r w:rsidRPr="009E729C">
        <w:rPr>
          <w:noProof/>
        </w:rPr>
        <w:drawing>
          <wp:inline distT="0" distB="0" distL="0" distR="0">
            <wp:extent cx="2880000" cy="1091649"/>
            <wp:effectExtent l="0" t="0" r="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80000" cy="1091649"/>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Consente di filtrare tutte le righe che contengono un valore corrispondente a quanto scelto.</w:t>
      </w:r>
    </w:p>
    <w:p w:rsidR="0000059B" w:rsidRPr="009E729C" w:rsidRDefault="0000059B">
      <w:pPr>
        <w:pStyle w:val="CorpoAltF0"/>
      </w:pPr>
    </w:p>
    <w:p w:rsidR="0000059B" w:rsidRPr="009E729C" w:rsidRDefault="00EA7910">
      <w:pPr>
        <w:pStyle w:val="CorpoAltF0"/>
        <w:rPr>
          <w:i/>
        </w:rPr>
      </w:pPr>
      <w:r w:rsidRPr="009E729C">
        <w:rPr>
          <w:b/>
        </w:rPr>
        <w:t>Nota:</w:t>
      </w:r>
      <w:r w:rsidRPr="009E729C">
        <w:t xml:space="preserve"> Filtro “</w:t>
      </w:r>
      <w:r w:rsidRPr="009E729C">
        <w:rPr>
          <w:i/>
        </w:rPr>
        <w:t>Tutte le colonne</w:t>
      </w:r>
      <w:r w:rsidRPr="009E729C">
        <w:t>”</w:t>
      </w:r>
    </w:p>
    <w:p w:rsidR="0000059B" w:rsidRPr="009E729C" w:rsidRDefault="00EA7910">
      <w:pPr>
        <w:pStyle w:val="CorpoAltF0"/>
        <w:spacing w:before="60"/>
      </w:pPr>
      <w:r w:rsidRPr="009E729C">
        <w:t xml:space="preserve">La condizione indicata dall’utente verrà applicata sui valori di </w:t>
      </w:r>
      <w:r w:rsidRPr="009E729C">
        <w:rPr>
          <w:u w:val="single"/>
        </w:rPr>
        <w:t>tutte</w:t>
      </w:r>
      <w:r w:rsidRPr="009E729C">
        <w:t xml:space="preserve"> le colonne di </w:t>
      </w:r>
      <w:r w:rsidRPr="009E729C">
        <w:rPr>
          <w:u w:val="single"/>
        </w:rPr>
        <w:t>tutti</w:t>
      </w:r>
      <w:r w:rsidRPr="009E729C">
        <w:t xml:space="preserve"> gli elementi presenti in archivio. Questa opzione agevola l’operatore che non deve scegliere la colonna su cui ricercare e può quindi ottenere risultati composti (ad esempio cercando AN verranno mostrati i risultati trovati in tutte le denominazioni al cui interno compare la sigla impostata). Tale opzione, che implica un’elaborazione più lunga, è stata ottimizzata per visualizzare i risultati progressivamente durante la ricerca.</w:t>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Operatore (Logico dell’operazione)</w:t>
      </w:r>
    </w:p>
    <w:p w:rsidR="0000059B" w:rsidRPr="009E729C" w:rsidRDefault="0000059B">
      <w:pPr>
        <w:pStyle w:val="CorpoAltF0"/>
      </w:pPr>
    </w:p>
    <w:p w:rsidR="0000059B" w:rsidRPr="009E729C" w:rsidRDefault="00EA7910">
      <w:pPr>
        <w:pStyle w:val="CorpoAltF0"/>
      </w:pPr>
      <w:r w:rsidRPr="009E729C">
        <w:rPr>
          <w:noProof/>
        </w:rPr>
        <w:drawing>
          <wp:inline distT="0" distB="0" distL="0" distR="0">
            <wp:extent cx="1800000" cy="921686"/>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0000" cy="921686"/>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Selezionare un valore specifico della funzione logica da compiere, nell'elenco a discesa verranno visualizzate le opzioni disponibili e che determineranno il risultato da ottenere. La disponibilità degli stessi dipende dal tipo di filtro inizialmente selezionato, in automatico viene proposto quello più pertinente con il filtro iniziale, può essere variato dall’utente in base alle proprie necessità.</w:t>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Esempio “Ricerca alfabetica”</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6120000" cy="2245596"/>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000" cy="2245596"/>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Per visualizzare dall’elenco di aziende sopra evidenziato, quelle la cui ragione sociale contiene la lettera “</w:t>
      </w:r>
      <w:r w:rsidRPr="009E729C">
        <w:rPr>
          <w:b/>
        </w:rPr>
        <w:t>B</w:t>
      </w:r>
      <w:r w:rsidRPr="009E729C">
        <w:t xml:space="preserve">” selezionare nella colonna </w:t>
      </w:r>
      <w:r w:rsidRPr="009E729C">
        <w:rPr>
          <w:b/>
        </w:rPr>
        <w:t>FILTRA PER</w:t>
      </w:r>
      <w:r w:rsidRPr="009E729C">
        <w:t xml:space="preserve"> l’opzione </w:t>
      </w:r>
      <w:r w:rsidRPr="009E729C">
        <w:rPr>
          <w:b/>
        </w:rPr>
        <w:t>RAGIONE SOCIALE</w:t>
      </w:r>
      <w:r w:rsidRPr="009E729C">
        <w:t>:</w:t>
      </w:r>
    </w:p>
    <w:p w:rsidR="0000059B" w:rsidRPr="009E729C" w:rsidRDefault="0000059B">
      <w:pPr>
        <w:pStyle w:val="CorpoAltF0"/>
        <w:rPr>
          <w:color w:val="363636"/>
        </w:rPr>
      </w:pPr>
    </w:p>
    <w:p w:rsidR="0000059B" w:rsidRPr="009E729C" w:rsidRDefault="00EA7910">
      <w:pPr>
        <w:pStyle w:val="CorpoAltF0"/>
        <w:rPr>
          <w:color w:val="363636"/>
        </w:rPr>
      </w:pPr>
      <w:r w:rsidRPr="009E729C">
        <w:rPr>
          <w:noProof/>
        </w:rPr>
        <w:drawing>
          <wp:inline distT="0" distB="0" distL="0" distR="0">
            <wp:extent cx="2880000" cy="1088398"/>
            <wp:effectExtent l="0" t="0" r="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80000" cy="1088398"/>
                    </a:xfrm>
                    <a:prstGeom prst="rect">
                      <a:avLst/>
                    </a:prstGeom>
                  </pic:spPr>
                </pic:pic>
              </a:graphicData>
            </a:graphic>
          </wp:inline>
        </w:drawing>
      </w:r>
    </w:p>
    <w:p w:rsidR="0000059B" w:rsidRPr="009E729C" w:rsidRDefault="0000059B">
      <w:pPr>
        <w:pStyle w:val="CorpoAltF0"/>
        <w:rPr>
          <w:color w:val="363636"/>
        </w:rPr>
      </w:pPr>
    </w:p>
    <w:p w:rsidR="0000059B" w:rsidRPr="009E729C" w:rsidRDefault="00EA7910">
      <w:pPr>
        <w:pStyle w:val="CorpoAltF0"/>
      </w:pPr>
      <w:r w:rsidRPr="009E729C">
        <w:t xml:space="preserve">Successivamente, selezionare l’operatore </w:t>
      </w:r>
      <w:r w:rsidRPr="009E729C">
        <w:rPr>
          <w:b/>
        </w:rPr>
        <w:t>CONTIENE</w:t>
      </w:r>
      <w:r w:rsidRPr="009E729C">
        <w:t xml:space="preserve"> (automaticamente il </w:t>
      </w:r>
      <w:r w:rsidRPr="009E729C">
        <w:rPr>
          <w:b/>
        </w:rPr>
        <w:t>GRUPPO FILTRI</w:t>
      </w:r>
      <w:r w:rsidRPr="009E729C">
        <w:t xml:space="preserve"> propone quello più logico per la tipologia di ricerca, in questo caso </w:t>
      </w:r>
      <w:r w:rsidRPr="009E729C">
        <w:rPr>
          <w:b/>
        </w:rPr>
        <w:t>Inizia con</w:t>
      </w:r>
      <w:r w:rsidRPr="009E729C">
        <w:t>):</w:t>
      </w:r>
    </w:p>
    <w:p w:rsidR="0000059B" w:rsidRPr="009E729C" w:rsidRDefault="0000059B">
      <w:pPr>
        <w:pStyle w:val="CorpoAltF0"/>
        <w:rPr>
          <w:color w:val="363636"/>
        </w:rPr>
      </w:pPr>
    </w:p>
    <w:p w:rsidR="0000059B" w:rsidRPr="009E729C" w:rsidRDefault="00EA7910">
      <w:pPr>
        <w:pStyle w:val="CorpoAltF0"/>
        <w:rPr>
          <w:color w:val="363636"/>
        </w:rPr>
      </w:pPr>
      <w:r w:rsidRPr="009E729C">
        <w:rPr>
          <w:noProof/>
        </w:rPr>
        <w:drawing>
          <wp:inline distT="0" distB="0" distL="0" distR="0">
            <wp:extent cx="1800000" cy="932143"/>
            <wp:effectExtent l="0" t="0" r="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00000" cy="932143"/>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Infine indicare al campo successivo la lettera “</w:t>
      </w:r>
      <w:r w:rsidRPr="009E729C">
        <w:rPr>
          <w:b/>
        </w:rPr>
        <w:t>B</w:t>
      </w:r>
      <w:r w:rsidRPr="009E729C">
        <w:t>”.</w:t>
      </w:r>
    </w:p>
    <w:p w:rsidR="0000059B" w:rsidRPr="009E729C" w:rsidRDefault="00EA7910">
      <w:pPr>
        <w:pStyle w:val="Ignora"/>
      </w:pPr>
      <w:r w:rsidRPr="009E729C">
        <w:br w:type="page"/>
      </w:r>
    </w:p>
    <w:p w:rsidR="0000059B" w:rsidRPr="009E729C" w:rsidRDefault="0000059B">
      <w:pPr>
        <w:pStyle w:val="CorpoAltF0"/>
        <w:rPr>
          <w:color w:val="363636"/>
        </w:rPr>
      </w:pPr>
    </w:p>
    <w:p w:rsidR="0000059B" w:rsidRPr="009E729C" w:rsidRDefault="00EA7910">
      <w:pPr>
        <w:pStyle w:val="CorpoAltF0"/>
        <w:rPr>
          <w:color w:val="363636"/>
        </w:rPr>
      </w:pPr>
      <w:r w:rsidRPr="009E729C">
        <w:rPr>
          <w:color w:val="363636"/>
        </w:rPr>
        <w:t>Il risultato sarà simile al seguente:</w:t>
      </w:r>
    </w:p>
    <w:p w:rsidR="0000059B" w:rsidRPr="009E729C" w:rsidRDefault="0000059B">
      <w:pPr>
        <w:pStyle w:val="CorpoAltF0"/>
        <w:rPr>
          <w:color w:val="363636"/>
        </w:rPr>
      </w:pPr>
    </w:p>
    <w:p w:rsidR="0000059B" w:rsidRPr="009E729C" w:rsidRDefault="00EA7910">
      <w:pPr>
        <w:pStyle w:val="CorpoAltF0"/>
        <w:jc w:val="center"/>
        <w:rPr>
          <w:color w:val="363636"/>
        </w:rPr>
      </w:pPr>
      <w:r w:rsidRPr="009E729C">
        <w:rPr>
          <w:noProof/>
        </w:rPr>
        <w:drawing>
          <wp:inline distT="0" distB="0" distL="0" distR="0">
            <wp:extent cx="6120000" cy="2235163"/>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000" cy="2235163"/>
                    </a:xfrm>
                    <a:prstGeom prst="rect">
                      <a:avLst/>
                    </a:prstGeom>
                  </pic:spPr>
                </pic:pic>
              </a:graphicData>
            </a:graphic>
          </wp:inline>
        </w:drawing>
      </w:r>
    </w:p>
    <w:p w:rsidR="0000059B" w:rsidRPr="009E729C" w:rsidRDefault="0000059B">
      <w:pPr>
        <w:pStyle w:val="CorpoAltF0"/>
        <w:jc w:val="center"/>
        <w:rPr>
          <w:color w:val="363636"/>
          <w:lang w:val="it"/>
        </w:rPr>
      </w:pPr>
    </w:p>
    <w:p w:rsidR="0000059B" w:rsidRPr="009E729C" w:rsidRDefault="00EA7910">
      <w:pPr>
        <w:pStyle w:val="CorpoAltF0"/>
      </w:pPr>
      <w:r w:rsidRPr="009E729C">
        <w:rPr>
          <w:b/>
        </w:rPr>
        <w:t>Nota:</w:t>
      </w:r>
      <w:r w:rsidRPr="009E729C">
        <w:t xml:space="preserve"> L'icona del filtro nell'intestazione della colonna e sulla barra di spostamento tra i record indica che la visualizzazione corrente è filtrata in base alla colonna </w:t>
      </w:r>
      <w:r w:rsidRPr="009E729C">
        <w:rPr>
          <w:b/>
        </w:rPr>
        <w:t>RAGIONE SOCIALE</w:t>
      </w:r>
      <w:r w:rsidRPr="009E729C">
        <w:t>.</w:t>
      </w:r>
    </w:p>
    <w:p w:rsidR="0000059B" w:rsidRPr="009E729C" w:rsidRDefault="0000059B">
      <w:pPr>
        <w:pStyle w:val="CorpoAltF0"/>
        <w:rPr>
          <w:color w:val="363636"/>
        </w:rPr>
      </w:pPr>
    </w:p>
    <w:p w:rsidR="0000059B" w:rsidRPr="009E729C" w:rsidRDefault="00EA7910">
      <w:pPr>
        <w:pStyle w:val="CorpoAltF0"/>
        <w:pBdr>
          <w:bottom w:val="single" w:sz="4" w:space="1" w:color="auto"/>
        </w:pBdr>
        <w:spacing w:before="120"/>
        <w:rPr>
          <w:b/>
        </w:rPr>
      </w:pPr>
      <w:r w:rsidRPr="009E729C">
        <w:rPr>
          <w:b/>
        </w:rPr>
        <w:t>Esempio “Ricerca numerica”</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6120000" cy="2245596"/>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000" cy="2245596"/>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 xml:space="preserve">Per visualizzare dall’elenco di aziende sopra evidenziato, quelle il cui codice è minore di </w:t>
      </w:r>
      <w:r w:rsidRPr="009E729C">
        <w:rPr>
          <w:b/>
        </w:rPr>
        <w:t>5</w:t>
      </w:r>
      <w:r w:rsidRPr="009E729C">
        <w:t xml:space="preserve"> selezionare nella colonna </w:t>
      </w:r>
      <w:r w:rsidRPr="009E729C">
        <w:rPr>
          <w:b/>
        </w:rPr>
        <w:t>FILTRA PER</w:t>
      </w:r>
      <w:r w:rsidRPr="009E729C">
        <w:t xml:space="preserve"> l’opzione </w:t>
      </w:r>
      <w:r w:rsidRPr="009E729C">
        <w:rPr>
          <w:b/>
        </w:rPr>
        <w:t>AZIENDA</w:t>
      </w:r>
      <w:r w:rsidRPr="009E729C">
        <w:t>:</w:t>
      </w:r>
    </w:p>
    <w:p w:rsidR="0000059B" w:rsidRPr="009E729C" w:rsidRDefault="0000059B">
      <w:pPr>
        <w:pStyle w:val="CorpoAltF0"/>
        <w:rPr>
          <w:b/>
        </w:rPr>
      </w:pPr>
    </w:p>
    <w:p w:rsidR="0000059B" w:rsidRPr="009E729C" w:rsidRDefault="00EA7910">
      <w:pPr>
        <w:pStyle w:val="CorpoAltF0"/>
        <w:rPr>
          <w:color w:val="363636"/>
        </w:rPr>
      </w:pPr>
      <w:r w:rsidRPr="009E729C">
        <w:rPr>
          <w:noProof/>
        </w:rPr>
        <w:drawing>
          <wp:inline distT="0" distB="0" distL="0" distR="0">
            <wp:extent cx="2880000" cy="1047678"/>
            <wp:effectExtent l="0" t="0" r="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80000" cy="1047678"/>
                    </a:xfrm>
                    <a:prstGeom prst="rect">
                      <a:avLst/>
                    </a:prstGeom>
                  </pic:spPr>
                </pic:pic>
              </a:graphicData>
            </a:graphic>
          </wp:inline>
        </w:drawing>
      </w:r>
    </w:p>
    <w:p w:rsidR="0000059B" w:rsidRPr="009E729C" w:rsidRDefault="0000059B">
      <w:pPr>
        <w:pStyle w:val="CorpoAltF0"/>
        <w:rPr>
          <w:color w:val="363636"/>
        </w:rPr>
      </w:pPr>
    </w:p>
    <w:p w:rsidR="0000059B" w:rsidRPr="009E729C" w:rsidRDefault="00EA7910">
      <w:pPr>
        <w:pStyle w:val="CorpoAltF0"/>
      </w:pPr>
      <w:r w:rsidRPr="009E729C">
        <w:t xml:space="preserve">Successivamente, selezionare l’operatore </w:t>
      </w:r>
      <w:r w:rsidRPr="009E729C">
        <w:rPr>
          <w:b/>
          <w:color w:val="000000" w:themeColor="text1"/>
        </w:rPr>
        <w:t>MINORE</w:t>
      </w:r>
      <w:r w:rsidRPr="009E729C">
        <w:t xml:space="preserve"> (automaticamente il </w:t>
      </w:r>
      <w:r w:rsidRPr="009E729C">
        <w:rPr>
          <w:b/>
        </w:rPr>
        <w:t>GRUPPO FILTRI</w:t>
      </w:r>
      <w:r w:rsidRPr="009E729C">
        <w:t xml:space="preserve"> propone quello più logico per la tipologia di ricerca, in questo caso </w:t>
      </w:r>
      <w:r w:rsidRPr="009E729C">
        <w:rPr>
          <w:b/>
        </w:rPr>
        <w:t>m</w:t>
      </w:r>
      <w:r w:rsidRPr="009E729C">
        <w:rPr>
          <w:b/>
          <w:color w:val="000000" w:themeColor="text1"/>
        </w:rPr>
        <w:t>aggiore o uguale</w:t>
      </w:r>
      <w:r w:rsidRPr="009E729C">
        <w:t>):</w:t>
      </w:r>
    </w:p>
    <w:p w:rsidR="0000059B" w:rsidRPr="009E729C" w:rsidRDefault="00EA7910">
      <w:pPr>
        <w:pStyle w:val="CorpoAltF0"/>
        <w:spacing w:before="120"/>
        <w:rPr>
          <w:color w:val="000000" w:themeColor="text1"/>
        </w:rPr>
      </w:pPr>
      <w:r w:rsidRPr="009E729C">
        <w:rPr>
          <w:noProof/>
        </w:rPr>
        <w:drawing>
          <wp:inline distT="0" distB="0" distL="0" distR="0">
            <wp:extent cx="1728000" cy="1177699"/>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28000" cy="1177699"/>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 xml:space="preserve">Infine indicare al campo successivo </w:t>
      </w:r>
      <w:r w:rsidRPr="009E729C">
        <w:rPr>
          <w:color w:val="000000" w:themeColor="text1"/>
        </w:rPr>
        <w:t>“</w:t>
      </w:r>
      <w:r w:rsidRPr="009E729C">
        <w:rPr>
          <w:b/>
          <w:color w:val="000000" w:themeColor="text1"/>
        </w:rPr>
        <w:t>5</w:t>
      </w:r>
      <w:r w:rsidRPr="009E729C">
        <w:rPr>
          <w:color w:val="000000" w:themeColor="text1"/>
        </w:rPr>
        <w:t>”</w:t>
      </w:r>
      <w:r w:rsidRPr="009E729C">
        <w:t>.</w:t>
      </w:r>
    </w:p>
    <w:p w:rsidR="0000059B" w:rsidRPr="009E729C" w:rsidRDefault="0000059B">
      <w:pPr>
        <w:pStyle w:val="CorpoAltF0"/>
        <w:rPr>
          <w:color w:val="000000" w:themeColor="text1"/>
        </w:rPr>
      </w:pPr>
    </w:p>
    <w:p w:rsidR="0000059B" w:rsidRPr="009E729C" w:rsidRDefault="00EA7910">
      <w:pPr>
        <w:pStyle w:val="CorpoAltF0"/>
        <w:rPr>
          <w:color w:val="000000" w:themeColor="text1"/>
        </w:rPr>
      </w:pPr>
      <w:r w:rsidRPr="009E729C">
        <w:rPr>
          <w:color w:val="000000" w:themeColor="text1"/>
        </w:rPr>
        <w:t>Il risultato sarà simile al seguente:</w:t>
      </w:r>
    </w:p>
    <w:p w:rsidR="0000059B" w:rsidRPr="009E729C" w:rsidRDefault="0000059B">
      <w:pPr>
        <w:pStyle w:val="CorpoAltF0"/>
        <w:rPr>
          <w:color w:val="000000" w:themeColor="text1"/>
        </w:rPr>
      </w:pPr>
    </w:p>
    <w:p w:rsidR="0000059B" w:rsidRPr="009E729C" w:rsidRDefault="00EA7910">
      <w:pPr>
        <w:pStyle w:val="CorpoAltF0"/>
        <w:jc w:val="center"/>
        <w:rPr>
          <w:color w:val="000000" w:themeColor="text1"/>
        </w:rPr>
      </w:pPr>
      <w:r w:rsidRPr="009E729C">
        <w:rPr>
          <w:noProof/>
        </w:rPr>
        <w:drawing>
          <wp:inline distT="0" distB="0" distL="0" distR="0">
            <wp:extent cx="6120000" cy="2243141"/>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000" cy="2243141"/>
                    </a:xfrm>
                    <a:prstGeom prst="rect">
                      <a:avLst/>
                    </a:prstGeom>
                  </pic:spPr>
                </pic:pic>
              </a:graphicData>
            </a:graphic>
          </wp:inline>
        </w:drawing>
      </w:r>
    </w:p>
    <w:p w:rsidR="0000059B" w:rsidRPr="009E729C" w:rsidRDefault="0000059B">
      <w:pPr>
        <w:pStyle w:val="CorpoAltF0"/>
        <w:rPr>
          <w:color w:val="000000" w:themeColor="text1"/>
        </w:rPr>
      </w:pPr>
    </w:p>
    <w:p w:rsidR="0000059B" w:rsidRPr="009E729C" w:rsidRDefault="00EA7910">
      <w:pPr>
        <w:pStyle w:val="CorpoAltF0"/>
        <w:pBdr>
          <w:bottom w:val="single" w:sz="4" w:space="1" w:color="auto"/>
        </w:pBdr>
        <w:spacing w:before="120"/>
        <w:rPr>
          <w:b/>
        </w:rPr>
      </w:pPr>
      <w:r w:rsidRPr="009E729C">
        <w:rPr>
          <w:b/>
        </w:rPr>
        <w:t>Ripristino dati in tabella</w:t>
      </w:r>
    </w:p>
    <w:p w:rsidR="0000059B" w:rsidRPr="009E729C" w:rsidRDefault="00EA7910">
      <w:pPr>
        <w:pStyle w:val="CorpoAltF0"/>
        <w:spacing w:before="120"/>
        <w:rPr>
          <w:color w:val="000000" w:themeColor="text1"/>
        </w:rPr>
      </w:pPr>
      <w:r w:rsidRPr="009E729C">
        <w:rPr>
          <w:color w:val="000000" w:themeColor="text1"/>
        </w:rPr>
        <w:t>Per ripristinare la visualizzazione originale occorre rimuovere i filtri. Tale operazione è fondamentale prima di impostare nuovi criteri di selezione al fine di considerare tutti i dati.</w:t>
      </w:r>
    </w:p>
    <w:p w:rsidR="0000059B" w:rsidRPr="009E729C" w:rsidRDefault="00EA7910">
      <w:pPr>
        <w:pStyle w:val="CorpoAltF0"/>
        <w:spacing w:before="120"/>
        <w:rPr>
          <w:color w:val="000000" w:themeColor="text1"/>
        </w:rPr>
      </w:pPr>
      <w:r w:rsidRPr="009E729C">
        <w:rPr>
          <w:color w:val="000000" w:themeColor="text1"/>
        </w:rPr>
        <w:t>Le impostazioni del filtro vengono usate come default per utente ogni volta che si accede alla maschera stessa e fino alla rimozione da parte dell’utente; ad ogni accesso, per utente/ricerca, vengono automaticamente salvate tutte le opzioni inserite, ad eccezione del valore da ricercare, in modo da essere riproposte alla successiva ricerca.</w:t>
      </w:r>
    </w:p>
    <w:p w:rsidR="0000059B" w:rsidRPr="009E729C" w:rsidRDefault="0000059B">
      <w:pPr>
        <w:pStyle w:val="CorpoAltF0"/>
        <w:rPr>
          <w:color w:val="363636"/>
        </w:rPr>
      </w:pPr>
    </w:p>
    <w:p w:rsidR="0000059B" w:rsidRPr="009E729C" w:rsidRDefault="00EA7910">
      <w:pPr>
        <w:pStyle w:val="TS-titolo-05"/>
      </w:pPr>
      <w:bookmarkStart w:id="15" w:name="_Toc496285503"/>
      <w:r w:rsidRPr="009E729C">
        <w:t>Filtri avanzati</w:t>
      </w:r>
      <w:bookmarkEnd w:id="15"/>
    </w:p>
    <w:p w:rsidR="0000059B" w:rsidRPr="009E729C" w:rsidRDefault="00EA7910">
      <w:pPr>
        <w:pStyle w:val="CorpoAltF0"/>
        <w:spacing w:before="120"/>
      </w:pPr>
      <w:r w:rsidRPr="009E729C">
        <w:t>È possibile creare, in maniera semplice, filtri personalizzati utilizzando le opzioni disponibili nella barra a destra della griglia.</w:t>
      </w:r>
    </w:p>
    <w:p w:rsidR="0000059B" w:rsidRPr="009E729C" w:rsidRDefault="0000059B">
      <w:pPr>
        <w:pStyle w:val="CorpoAltF0"/>
      </w:pPr>
    </w:p>
    <w:p w:rsidR="0000059B" w:rsidRPr="009E729C" w:rsidRDefault="00EA7910">
      <w:pPr>
        <w:pStyle w:val="CorpoAltF0"/>
      </w:pPr>
      <w:r w:rsidRPr="009E729C">
        <w:rPr>
          <w:noProof/>
        </w:rPr>
        <w:drawing>
          <wp:inline distT="0" distB="0" distL="0" distR="0">
            <wp:extent cx="247650" cy="200025"/>
            <wp:effectExtent l="0" t="0" r="0" b="9525"/>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9E729C">
        <w:t xml:space="preserve"> “</w:t>
      </w:r>
      <w:r w:rsidRPr="009E729C">
        <w:rPr>
          <w:i/>
        </w:rPr>
        <w:t>Filtri avanzati</w:t>
      </w:r>
      <w:r w:rsidRPr="009E729C">
        <w:t>”</w:t>
      </w:r>
    </w:p>
    <w:p w:rsidR="0000059B" w:rsidRPr="009E729C" w:rsidRDefault="00EA7910">
      <w:pPr>
        <w:pStyle w:val="CorpoAltF0"/>
        <w:spacing w:before="60"/>
      </w:pPr>
      <w:r w:rsidRPr="009E729C">
        <w:t>Le modalità di utilizzo di base sono le stesse viste al punto precedente, la disponibilità dei comandi relativi dipende dal tipo e dai valori dei campi contenuti in tabella. I criteri di selezione possono essere impostati dal pannello dedicato:</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6120000" cy="1129856"/>
            <wp:effectExtent l="0" t="0" r="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000" cy="1129856"/>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spacing w:before="120"/>
      </w:pPr>
      <w:r w:rsidRPr="009E729C">
        <w:rPr>
          <w:noProof/>
        </w:rPr>
        <w:drawing>
          <wp:inline distT="0" distB="0" distL="0" distR="0">
            <wp:extent cx="228600" cy="219075"/>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E729C">
        <w:t xml:space="preserve"> “</w:t>
      </w:r>
      <w:r w:rsidRPr="009E729C">
        <w:rPr>
          <w:i/>
        </w:rPr>
        <w:t>Elimina tutti</w:t>
      </w:r>
      <w:r w:rsidRPr="009E729C">
        <w:t xml:space="preserve">” / </w:t>
      </w:r>
      <w:r w:rsidRPr="009E729C">
        <w:rPr>
          <w:noProof/>
        </w:rPr>
        <w:drawing>
          <wp:inline distT="0" distB="0" distL="0" distR="0">
            <wp:extent cx="161925" cy="200025"/>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9E729C">
        <w:t xml:space="preserve"> “</w:t>
      </w:r>
      <w:r w:rsidRPr="009E729C">
        <w:rPr>
          <w:i/>
        </w:rPr>
        <w:t>Elimina</w:t>
      </w:r>
      <w:r w:rsidRPr="009E729C">
        <w:t>”</w:t>
      </w:r>
    </w:p>
    <w:p w:rsidR="0000059B" w:rsidRPr="009E729C" w:rsidRDefault="00EA7910">
      <w:pPr>
        <w:pStyle w:val="CorpoAltF0"/>
        <w:spacing w:before="60"/>
      </w:pPr>
      <w:r w:rsidRPr="009E729C">
        <w:t>Consentono di eliminare, rispettivamente, tutte le condizioni impostate o solo quelle dell’elemento selezionato.</w:t>
      </w:r>
    </w:p>
    <w:p w:rsidR="0000059B" w:rsidRPr="009E729C" w:rsidRDefault="00EA7910">
      <w:pPr>
        <w:pStyle w:val="Ignora"/>
      </w:pPr>
      <w:r w:rsidRPr="009E729C">
        <w:br w:type="page"/>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 xml:space="preserve">Filtra per </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6120000" cy="1183862"/>
            <wp:effectExtent l="0" t="0" r="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000" cy="1183862"/>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Come per il filtro semplice, la disponibilità dei campi relativi dipende dal tipo e dai valori contenuti in tabella. Consente di filtrare tutte le righe in base alle condizioni impostate dall’utente.</w:t>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Operatore (Logico dell’operazione)</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6120000" cy="1148267"/>
            <wp:effectExtent l="0" t="0" r="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20000" cy="1148267"/>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Selezionare un valore specifico: nell'elenco a discesa verranno visualizzate le opzioni disponibili e che determineranno il risultato da ottenere. La disponibilità degli stessi dipende dal filtro selezionato, dal tipo e dai valori contenuti in tabella.</w:t>
      </w:r>
    </w:p>
    <w:p w:rsidR="0000059B" w:rsidRPr="009E729C" w:rsidRDefault="0000059B">
      <w:pPr>
        <w:pStyle w:val="CorpoAltF0"/>
      </w:pPr>
    </w:p>
    <w:p w:rsidR="0000059B" w:rsidRPr="009E729C" w:rsidRDefault="00EA7910">
      <w:pPr>
        <w:pStyle w:val="CorpoAltF0"/>
      </w:pPr>
      <w:r w:rsidRPr="009E729C">
        <w:t xml:space="preserve">Ad esempio, per un filtro sul campo codice </w:t>
      </w:r>
      <w:r w:rsidRPr="009E729C">
        <w:rPr>
          <w:b/>
        </w:rPr>
        <w:t>AZIENDA</w:t>
      </w:r>
      <w:r w:rsidRPr="009E729C">
        <w:t xml:space="preserve"> saranno attivi gli operatori:</w:t>
      </w:r>
    </w:p>
    <w:p w:rsidR="0000059B" w:rsidRPr="009E729C" w:rsidRDefault="0000059B">
      <w:pPr>
        <w:pStyle w:val="CorpoAltF0"/>
      </w:pPr>
    </w:p>
    <w:p w:rsidR="0000059B" w:rsidRPr="009E729C" w:rsidRDefault="00EA7910">
      <w:pPr>
        <w:pStyle w:val="CorpoAltF0"/>
      </w:pPr>
      <w:r w:rsidRPr="009E729C">
        <w:rPr>
          <w:noProof/>
        </w:rPr>
        <w:drawing>
          <wp:inline distT="0" distB="0" distL="0" distR="0">
            <wp:extent cx="2160000" cy="1504782"/>
            <wp:effectExtent l="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60000" cy="1504782"/>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 xml:space="preserve">per un filtro sul campo </w:t>
      </w:r>
      <w:r w:rsidRPr="009E729C">
        <w:rPr>
          <w:b/>
        </w:rPr>
        <w:t>RAGIONE SOCIALE</w:t>
      </w:r>
      <w:r w:rsidRPr="009E729C">
        <w:t xml:space="preserve"> saranno i seguenti:</w:t>
      </w:r>
    </w:p>
    <w:p w:rsidR="0000059B" w:rsidRPr="009E729C" w:rsidRDefault="0000059B">
      <w:pPr>
        <w:pStyle w:val="CorpoAltF0"/>
      </w:pPr>
    </w:p>
    <w:p w:rsidR="0000059B" w:rsidRPr="009E729C" w:rsidRDefault="00EA7910">
      <w:pPr>
        <w:pStyle w:val="CorpoAltF0"/>
      </w:pPr>
      <w:r w:rsidRPr="009E729C">
        <w:rPr>
          <w:noProof/>
        </w:rPr>
        <w:drawing>
          <wp:inline distT="0" distB="0" distL="0" distR="0">
            <wp:extent cx="2160000" cy="731077"/>
            <wp:effectExtent l="0" t="0" r="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60000" cy="731077"/>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viene proposto quello più pertinente, può essere variato dall’utente in base alle proprie necessità.</w:t>
      </w:r>
    </w:p>
    <w:p w:rsidR="0000059B" w:rsidRPr="009E729C" w:rsidRDefault="00EA7910">
      <w:pPr>
        <w:pStyle w:val="Ignora"/>
      </w:pPr>
      <w:r w:rsidRPr="009E729C">
        <w:br w:type="page"/>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Valore da / Valore a</w:t>
      </w:r>
    </w:p>
    <w:p w:rsidR="0000059B" w:rsidRPr="009E729C" w:rsidRDefault="00EA7910">
      <w:pPr>
        <w:pStyle w:val="CorpoAltF0"/>
        <w:spacing w:before="120"/>
      </w:pPr>
      <w:r w:rsidRPr="009E729C">
        <w:t xml:space="preserve">In tali campi occorre indicare il valore da gestire. La disponibilità delle colonne dipende dal </w:t>
      </w:r>
      <w:r w:rsidRPr="009E729C">
        <w:rPr>
          <w:b/>
        </w:rPr>
        <w:t>FILTRO</w:t>
      </w:r>
      <w:r w:rsidRPr="009E729C">
        <w:t xml:space="preserve"> selezionato, dal tipo e dai valori contenuti in tabella e dall’</w:t>
      </w:r>
      <w:r w:rsidRPr="009E729C">
        <w:rPr>
          <w:b/>
        </w:rPr>
        <w:t>OPERATORE</w:t>
      </w:r>
      <w:r w:rsidRPr="009E729C">
        <w:t xml:space="preserve"> logico scelto.</w:t>
      </w:r>
    </w:p>
    <w:p w:rsidR="0000059B" w:rsidRPr="009E729C" w:rsidRDefault="0000059B">
      <w:pPr>
        <w:pStyle w:val="CorpoAltF0"/>
      </w:pPr>
    </w:p>
    <w:p w:rsidR="0000059B" w:rsidRPr="009E729C" w:rsidRDefault="00EA7910">
      <w:pPr>
        <w:pStyle w:val="CorpoAltF0"/>
      </w:pPr>
      <w:r w:rsidRPr="009E729C">
        <w:t xml:space="preserve">Ad esempio, nel caso di filtro sul campo codice </w:t>
      </w:r>
      <w:r w:rsidRPr="009E729C">
        <w:rPr>
          <w:b/>
        </w:rPr>
        <w:t>AZIENDA</w:t>
      </w:r>
      <w:r w:rsidRPr="009E729C">
        <w:t xml:space="preserve"> </w:t>
      </w:r>
      <w:bookmarkStart w:id="16" w:name="_Hlk496113145"/>
      <w:r w:rsidRPr="009E729C">
        <w:t xml:space="preserve">indicando come operatore </w:t>
      </w:r>
      <w:bookmarkEnd w:id="16"/>
      <w:r w:rsidRPr="009E729C">
        <w:rPr>
          <w:b/>
        </w:rPr>
        <w:t>COMPRESO</w:t>
      </w:r>
      <w:r w:rsidRPr="009E729C">
        <w:t xml:space="preserve"> o </w:t>
      </w:r>
      <w:r w:rsidRPr="009E729C">
        <w:rPr>
          <w:b/>
        </w:rPr>
        <w:t>NON COMPRESO</w:t>
      </w:r>
      <w:r w:rsidRPr="009E729C">
        <w:t xml:space="preserve"> saranno attive entrambe le colonne:</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5940000" cy="994170"/>
            <wp:effectExtent l="0" t="0" r="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000" cy="994170"/>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 xml:space="preserve">diversamente, nel caso di filtro sul campo </w:t>
      </w:r>
      <w:r w:rsidRPr="009E729C">
        <w:rPr>
          <w:b/>
        </w:rPr>
        <w:t>RAGIONE SOCIALE</w:t>
      </w:r>
      <w:r w:rsidRPr="009E729C">
        <w:t xml:space="preserve">, sarà attiva soltanto la colonna </w:t>
      </w:r>
      <w:r w:rsidRPr="009E729C">
        <w:rPr>
          <w:b/>
        </w:rPr>
        <w:t>VALORE DA</w:t>
      </w:r>
      <w:r w:rsidRPr="009E729C">
        <w:t>:</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5940000" cy="978086"/>
            <wp:effectExtent l="0" t="0" r="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000" cy="978086"/>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Risultato</w:t>
      </w:r>
    </w:p>
    <w:p w:rsidR="0000059B" w:rsidRPr="009E729C" w:rsidRDefault="00EA7910">
      <w:pPr>
        <w:pStyle w:val="CorpoAltF0"/>
        <w:spacing w:before="120"/>
      </w:pPr>
      <w:r w:rsidRPr="009E729C">
        <w:t>Nel caso di applicazione di un filtro avanzato ad uno o più campi di una stessa visualizzazione, mediante tale campo è possibile decidere la modalità di combinazione dei filtri da applicare alla ricerca:</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5940000" cy="1237797"/>
            <wp:effectExtent l="0" t="0" r="0" b="0"/>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000" cy="1237797"/>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Pulisci tutti i valori dei filtri</w:t>
      </w:r>
    </w:p>
    <w:p w:rsidR="0000059B" w:rsidRPr="009E729C" w:rsidRDefault="00EA7910">
      <w:pPr>
        <w:pStyle w:val="CorpoAltF0"/>
        <w:spacing w:before="120"/>
      </w:pPr>
      <w:r w:rsidRPr="009E729C">
        <w:t xml:space="preserve">Mediante l’opzione </w:t>
      </w:r>
      <w:r w:rsidRPr="009E729C">
        <w:rPr>
          <w:b/>
        </w:rPr>
        <w:t>PULISCI TUTTI I VALORI DEI FILTRI</w:t>
      </w:r>
      <w:r w:rsidRPr="009E729C">
        <w:t xml:space="preserve"> è possibile rimuovere i dati indicati nelle colonne </w:t>
      </w:r>
      <w:r w:rsidRPr="009E729C">
        <w:rPr>
          <w:b/>
        </w:rPr>
        <w:t>VALORE DA</w:t>
      </w:r>
      <w:r w:rsidRPr="009E729C">
        <w:t xml:space="preserve"> e </w:t>
      </w:r>
      <w:r w:rsidRPr="009E729C">
        <w:rPr>
          <w:b/>
        </w:rPr>
        <w:t>VALORE A</w:t>
      </w:r>
      <w:r w:rsidRPr="009E729C">
        <w:t>.</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5940000" cy="233057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000" cy="2330575"/>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Si sottolinea che tale operazione, dopo essere stata confermata, non sarà reversibile.</w:t>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Aggiungi condizione</w:t>
      </w:r>
    </w:p>
    <w:p w:rsidR="0000059B" w:rsidRPr="009E729C" w:rsidRDefault="00EA7910">
      <w:pPr>
        <w:pStyle w:val="CorpoAltF0"/>
        <w:spacing w:before="120"/>
      </w:pPr>
      <w:bookmarkStart w:id="17" w:name="_Hlk496113379"/>
      <w:r w:rsidRPr="009E729C">
        <w:t>Consente di impostare un filtro complesso, stabilendo più condizioni su più campi.</w:t>
      </w:r>
    </w:p>
    <w:bookmarkEnd w:id="17"/>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3600000" cy="1053000"/>
            <wp:effectExtent l="0" t="0" r="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00000" cy="1053000"/>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Selezionando la scelta in esame viene aggiunta una riga da completare con tutti i campi desiderati.</w:t>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Applica</w:t>
      </w:r>
    </w:p>
    <w:p w:rsidR="0000059B" w:rsidRPr="009E729C" w:rsidRDefault="00EA7910">
      <w:pPr>
        <w:pStyle w:val="CorpoAltF0"/>
        <w:spacing w:before="120"/>
        <w:rPr>
          <w:noProof/>
        </w:rPr>
      </w:pPr>
      <w:bookmarkStart w:id="18" w:name="_Hlk496113307"/>
      <w:r w:rsidRPr="009E729C">
        <w:t xml:space="preserve">Consente di applicare il </w:t>
      </w:r>
      <w:r w:rsidRPr="009E729C">
        <w:rPr>
          <w:b/>
        </w:rPr>
        <w:t>FILTRO AVANZATO</w:t>
      </w:r>
      <w:r w:rsidRPr="009E729C">
        <w:t xml:space="preserve"> impostato.</w:t>
      </w:r>
    </w:p>
    <w:bookmarkEnd w:id="18"/>
    <w:p w:rsidR="0000059B" w:rsidRPr="009E729C" w:rsidRDefault="0000059B">
      <w:pPr>
        <w:pStyle w:val="CorpoAltF0"/>
        <w:jc w:val="center"/>
        <w:rPr>
          <w:noProof/>
        </w:rPr>
      </w:pPr>
    </w:p>
    <w:p w:rsidR="0000059B" w:rsidRPr="009E729C" w:rsidRDefault="00EA7910">
      <w:pPr>
        <w:pStyle w:val="CorpoAltF0"/>
        <w:jc w:val="center"/>
      </w:pPr>
      <w:r w:rsidRPr="009E729C">
        <w:rPr>
          <w:noProof/>
        </w:rPr>
        <w:drawing>
          <wp:inline distT="0" distB="0" distL="0" distR="0">
            <wp:extent cx="3600000" cy="1054152"/>
            <wp:effectExtent l="0" t="0" r="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00000" cy="1054152"/>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rPr>
          <w:b/>
        </w:rPr>
        <w:t>Chiudi pannello filtri avanzati</w:t>
      </w:r>
    </w:p>
    <w:p w:rsidR="0000059B" w:rsidRPr="009E729C" w:rsidRDefault="00EA7910">
      <w:pPr>
        <w:pStyle w:val="CorpoAltF0"/>
        <w:spacing w:before="120"/>
      </w:pPr>
      <w:bookmarkStart w:id="19" w:name="_Hlk496113415"/>
      <w:r w:rsidRPr="009E729C">
        <w:t xml:space="preserve">Consente di uscire dalle impostazioni del </w:t>
      </w:r>
      <w:r w:rsidRPr="009E729C">
        <w:rPr>
          <w:b/>
        </w:rPr>
        <w:t>PANNELLO FILTRI AVANZATI</w:t>
      </w:r>
      <w:r w:rsidRPr="009E729C">
        <w:t>.</w:t>
      </w:r>
    </w:p>
    <w:bookmarkEnd w:id="19"/>
    <w:p w:rsidR="0000059B" w:rsidRPr="009E729C" w:rsidRDefault="0000059B">
      <w:pPr>
        <w:pStyle w:val="CorpoAltF0"/>
        <w:jc w:val="center"/>
      </w:pPr>
    </w:p>
    <w:p w:rsidR="0000059B" w:rsidRPr="009E729C" w:rsidRDefault="00EA7910">
      <w:pPr>
        <w:pStyle w:val="CorpoAltF0"/>
        <w:jc w:val="center"/>
      </w:pPr>
      <w:r w:rsidRPr="009E729C">
        <w:rPr>
          <w:noProof/>
        </w:rPr>
        <w:drawing>
          <wp:inline distT="0" distB="0" distL="0" distR="0">
            <wp:extent cx="3600000" cy="1061733"/>
            <wp:effectExtent l="0" t="0" r="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00000" cy="1061733"/>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Il programma propone il seguente messaggio, mediante il quale è possibile salvare la selezione impostata, per essere utilizzata successivamente:</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3960000" cy="971336"/>
            <wp:effectExtent l="0" t="0" r="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60000" cy="971336"/>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In caso di salvataggio, nella maschera principale il programma evidenzia l’applicazione di filtri avanzati:</w:t>
      </w:r>
    </w:p>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2880000" cy="251882"/>
            <wp:effectExtent l="0" t="0" r="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80000" cy="251882"/>
                    </a:xfrm>
                    <a:prstGeom prst="rect">
                      <a:avLst/>
                    </a:prstGeom>
                  </pic:spPr>
                </pic:pic>
              </a:graphicData>
            </a:graphic>
          </wp:inline>
        </w:drawing>
      </w:r>
    </w:p>
    <w:p w:rsidR="0000059B" w:rsidRPr="009E729C" w:rsidRDefault="0000059B">
      <w:pPr>
        <w:pStyle w:val="CorpoAltF0"/>
        <w:rPr>
          <w:color w:val="000000" w:themeColor="text1"/>
        </w:rPr>
      </w:pPr>
    </w:p>
    <w:p w:rsidR="0000059B" w:rsidRPr="009E729C" w:rsidRDefault="00EA7910">
      <w:pPr>
        <w:pStyle w:val="CorpoAltF0"/>
        <w:rPr>
          <w:color w:val="000000" w:themeColor="text1"/>
        </w:rPr>
      </w:pPr>
      <w:r w:rsidRPr="009E729C">
        <w:rPr>
          <w:b/>
          <w:color w:val="000000" w:themeColor="text1"/>
        </w:rPr>
        <w:t>Nota</w:t>
      </w:r>
      <w:r w:rsidRPr="009E729C">
        <w:rPr>
          <w:color w:val="000000" w:themeColor="text1"/>
        </w:rPr>
        <w:t xml:space="preserve">: ogni selezione può essere facilmente esportata su fogli di calcolo, per elaborazione testi, ecc. A tal proposito si rimanda al relativo paragrafo (vedi pag. </w:t>
      </w:r>
      <w:r w:rsidRPr="009E729C">
        <w:rPr>
          <w:color w:val="000000" w:themeColor="text1"/>
        </w:rPr>
        <w:fldChar w:fldCharType="begin"/>
      </w:r>
      <w:r w:rsidRPr="009E729C">
        <w:rPr>
          <w:color w:val="000000" w:themeColor="text1"/>
        </w:rPr>
        <w:instrText xml:space="preserve"> PAGEREF LookUp_Export \h </w:instrText>
      </w:r>
      <w:r w:rsidRPr="009E729C">
        <w:rPr>
          <w:color w:val="000000" w:themeColor="text1"/>
        </w:rPr>
      </w:r>
      <w:r w:rsidRPr="009E729C">
        <w:rPr>
          <w:color w:val="000000" w:themeColor="text1"/>
        </w:rPr>
        <w:fldChar w:fldCharType="separate"/>
      </w:r>
      <w:r w:rsidR="002D6A0A">
        <w:rPr>
          <w:noProof/>
          <w:color w:val="000000" w:themeColor="text1"/>
        </w:rPr>
        <w:t>14</w:t>
      </w:r>
      <w:r w:rsidRPr="009E729C">
        <w:rPr>
          <w:color w:val="000000" w:themeColor="text1"/>
        </w:rPr>
        <w:fldChar w:fldCharType="end"/>
      </w:r>
      <w:r w:rsidRPr="009E729C">
        <w:rPr>
          <w:color w:val="000000" w:themeColor="text1"/>
        </w:rPr>
        <w:t>).</w:t>
      </w:r>
    </w:p>
    <w:p w:rsidR="0000059B" w:rsidRPr="009E729C" w:rsidRDefault="00EA7910">
      <w:pPr>
        <w:pStyle w:val="Ignora"/>
      </w:pPr>
      <w:r w:rsidRPr="009E729C">
        <w:br w:type="page"/>
      </w:r>
    </w:p>
    <w:p w:rsidR="0000059B" w:rsidRPr="009E729C" w:rsidRDefault="0000059B">
      <w:pPr>
        <w:pStyle w:val="CorpoAltF0"/>
        <w:rPr>
          <w:color w:val="363636"/>
        </w:rPr>
      </w:pPr>
    </w:p>
    <w:p w:rsidR="0000059B" w:rsidRPr="009E729C" w:rsidRDefault="00EA7910">
      <w:pPr>
        <w:pStyle w:val="TS-titolo-04"/>
        <w:rPr>
          <w:rFonts w:cs="Arial"/>
        </w:rPr>
      </w:pPr>
      <w:bookmarkStart w:id="20" w:name="_Toc496285504"/>
      <w:r w:rsidRPr="009E729C">
        <w:t>Strumenti</w:t>
      </w:r>
      <w:bookmarkEnd w:id="20"/>
    </w:p>
    <w:p w:rsidR="0000059B" w:rsidRPr="009E729C" w:rsidRDefault="00EA7910">
      <w:pPr>
        <w:pStyle w:val="CorpoAltF0"/>
        <w:spacing w:before="120"/>
      </w:pPr>
      <w:r w:rsidRPr="009E729C">
        <w:t>All’interno del pulsante “</w:t>
      </w:r>
      <w:r w:rsidRPr="009E729C">
        <w:rPr>
          <w:i/>
        </w:rPr>
        <w:t>Strumenti</w:t>
      </w:r>
      <w:r w:rsidRPr="009E729C">
        <w:t>” posto a destra della griglia, è presente la gestione dei font e delle viste create dall’utente tramite l’uso dei filtri precedentemente descritti.</w:t>
      </w:r>
    </w:p>
    <w:p w:rsidR="0000059B" w:rsidRPr="009E729C" w:rsidRDefault="0000059B">
      <w:pPr>
        <w:pStyle w:val="CorpoAltF0"/>
        <w:rPr>
          <w:noProof/>
        </w:rPr>
      </w:pPr>
    </w:p>
    <w:p w:rsidR="0000059B" w:rsidRPr="009E729C" w:rsidRDefault="00EA7910">
      <w:pPr>
        <w:pStyle w:val="CorpoAltF0"/>
      </w:pPr>
      <w:r w:rsidRPr="009E729C">
        <w:rPr>
          <w:noProof/>
        </w:rPr>
        <w:drawing>
          <wp:inline distT="0" distB="0" distL="0" distR="0">
            <wp:extent cx="1800000" cy="131707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0000" cy="1317073"/>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Bdr>
          <w:bottom w:val="single" w:sz="4" w:space="1" w:color="auto"/>
        </w:pBdr>
        <w:spacing w:before="120"/>
        <w:rPr>
          <w:b/>
        </w:rPr>
      </w:pPr>
      <w:r w:rsidRPr="009E729C">
        <w:t>Seleziona font</w:t>
      </w:r>
    </w:p>
    <w:p w:rsidR="0000059B" w:rsidRPr="009E729C" w:rsidRDefault="00EA7910">
      <w:pPr>
        <w:pStyle w:val="CorpoAltF0"/>
        <w:spacing w:before="120"/>
      </w:pPr>
      <w:r w:rsidRPr="009E729C">
        <w:t>Tale opzione consente di modificare le impostazioni predefinite del carattere, apportando modifiche al font su cui si basano le visualizzazioni dei dati.</w:t>
      </w:r>
    </w:p>
    <w:p w:rsidR="0000059B" w:rsidRPr="009E729C" w:rsidRDefault="0000059B">
      <w:pPr>
        <w:pStyle w:val="CorpoAltF0"/>
        <w:jc w:val="center"/>
      </w:pPr>
    </w:p>
    <w:p w:rsidR="0000059B" w:rsidRPr="009E729C" w:rsidRDefault="00EA7910">
      <w:pPr>
        <w:pStyle w:val="CorpoAltF0"/>
        <w:jc w:val="center"/>
      </w:pPr>
      <w:r w:rsidRPr="009E729C">
        <w:rPr>
          <w:noProof/>
        </w:rPr>
        <w:drawing>
          <wp:inline distT="0" distB="0" distL="0" distR="0">
            <wp:extent cx="4320000" cy="2795523"/>
            <wp:effectExtent l="0" t="0" r="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20000" cy="2795523"/>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La modifica del tipo di carattere, se salvata, verrà applicata ad ogni apertura della maschera.</w:t>
      </w:r>
    </w:p>
    <w:p w:rsidR="0000059B" w:rsidRPr="009E729C" w:rsidRDefault="0000059B">
      <w:pPr>
        <w:pStyle w:val="CorpoAltF0"/>
      </w:pPr>
    </w:p>
    <w:p w:rsidR="0000059B" w:rsidRPr="009E729C" w:rsidRDefault="00EA7910">
      <w:pPr>
        <w:pStyle w:val="CorpoAltF0"/>
        <w:pBdr>
          <w:bottom w:val="single" w:sz="4" w:space="1" w:color="auto"/>
        </w:pBdr>
        <w:spacing w:before="120"/>
      </w:pPr>
      <w:r w:rsidRPr="009E729C">
        <w:t>Font di default</w:t>
      </w:r>
    </w:p>
    <w:p w:rsidR="0000059B" w:rsidRPr="009E729C" w:rsidRDefault="00EA7910">
      <w:pPr>
        <w:pStyle w:val="CorpoAltF0"/>
        <w:spacing w:before="120"/>
      </w:pPr>
      <w:r w:rsidRPr="009E729C">
        <w:t>Consente di ripristinare le impostazioni predefinite del carattere.</w:t>
      </w:r>
    </w:p>
    <w:p w:rsidR="0000059B" w:rsidRPr="009E729C" w:rsidRDefault="0000059B">
      <w:pPr>
        <w:pStyle w:val="CorpoAltF0"/>
      </w:pPr>
    </w:p>
    <w:p w:rsidR="0000059B" w:rsidRPr="009E729C" w:rsidRDefault="00EA7910">
      <w:pPr>
        <w:pStyle w:val="CorpoAltF0"/>
        <w:pBdr>
          <w:bottom w:val="single" w:sz="4" w:space="1" w:color="auto"/>
        </w:pBdr>
        <w:spacing w:before="120"/>
      </w:pPr>
      <w:bookmarkStart w:id="21" w:name="Strumenti_sel_chiave"/>
      <w:bookmarkEnd w:id="21"/>
      <w:r w:rsidRPr="009E729C">
        <w:t>Seleziona chiave</w:t>
      </w:r>
    </w:p>
    <w:p w:rsidR="0000059B" w:rsidRPr="009E729C" w:rsidRDefault="00EA7910">
      <w:pPr>
        <w:pStyle w:val="CorpoAltF0"/>
        <w:spacing w:before="120"/>
      </w:pPr>
      <w:r w:rsidRPr="009E729C">
        <w:t>Consente di selezionare il “campo chiave” in base al quale ordinare gli elementi dell’archivio.</w:t>
      </w:r>
    </w:p>
    <w:p w:rsidR="0000059B" w:rsidRPr="009E729C" w:rsidRDefault="0000059B">
      <w:pPr>
        <w:pStyle w:val="CorpoAltF0"/>
      </w:pPr>
    </w:p>
    <w:p w:rsidR="0000059B" w:rsidRPr="009E729C" w:rsidRDefault="00EA7910">
      <w:pPr>
        <w:pStyle w:val="CorpoAltF0"/>
      </w:pPr>
      <w:r w:rsidRPr="009E729C">
        <w:rPr>
          <w:noProof/>
        </w:rPr>
        <w:drawing>
          <wp:inline distT="0" distB="0" distL="0" distR="0">
            <wp:extent cx="2520000" cy="1230354"/>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0000" cy="1230354"/>
                    </a:xfrm>
                    <a:prstGeom prst="rect">
                      <a:avLst/>
                    </a:prstGeom>
                  </pic:spPr>
                </pic:pic>
              </a:graphicData>
            </a:graphic>
          </wp:inline>
        </w:drawing>
      </w:r>
    </w:p>
    <w:p w:rsidR="0000059B" w:rsidRPr="009E729C" w:rsidRDefault="00EA7910">
      <w:pPr>
        <w:pStyle w:val="Ignora"/>
      </w:pPr>
      <w:r w:rsidRPr="009E729C">
        <w:br w:type="page"/>
      </w:r>
    </w:p>
    <w:p w:rsidR="0000059B" w:rsidRPr="009E729C" w:rsidRDefault="0000059B">
      <w:pPr>
        <w:pStyle w:val="CorpoAltF0"/>
      </w:pPr>
    </w:p>
    <w:p w:rsidR="0000059B" w:rsidRPr="009E729C" w:rsidRDefault="00EA7910">
      <w:pPr>
        <w:pStyle w:val="CorpoAltF0"/>
        <w:pBdr>
          <w:bottom w:val="single" w:sz="4" w:space="1" w:color="auto"/>
        </w:pBdr>
        <w:spacing w:before="120"/>
      </w:pPr>
      <w:r w:rsidRPr="009E729C">
        <w:t>Gestione viste / Modifica vista / Salva come nuova vista</w:t>
      </w:r>
    </w:p>
    <w:p w:rsidR="0000059B" w:rsidRPr="009E729C" w:rsidRDefault="00EA7910">
      <w:pPr>
        <w:pStyle w:val="CorpoAltF0"/>
        <w:spacing w:before="120"/>
      </w:pPr>
      <w:r w:rsidRPr="009E729C">
        <w:t>Consentono la creazione e la gestione delle viste personalizzate, modificando la tipologia e/o l’ordine dei campi contenuti nella maschera di ricerca.</w:t>
      </w:r>
    </w:p>
    <w:p w:rsidR="0000059B" w:rsidRPr="009E729C" w:rsidRDefault="00EA7910">
      <w:pPr>
        <w:pStyle w:val="CorpoAltF0"/>
        <w:numPr>
          <w:ilvl w:val="0"/>
          <w:numId w:val="39"/>
        </w:numPr>
        <w:spacing w:before="120"/>
        <w:ind w:left="284" w:hanging="256"/>
      </w:pPr>
      <w:r w:rsidRPr="009E729C">
        <w:t>Salva come nuova vista</w:t>
      </w:r>
    </w:p>
    <w:p w:rsidR="0000059B" w:rsidRPr="009E729C" w:rsidRDefault="00EA7910">
      <w:pPr>
        <w:pStyle w:val="CorpoAltF0"/>
        <w:spacing w:before="60"/>
        <w:ind w:left="284"/>
      </w:pPr>
      <w:r w:rsidRPr="009E729C">
        <w:t>Consente di creare una nuova vista partendo da quella in uso.</w:t>
      </w:r>
    </w:p>
    <w:p w:rsidR="0000059B" w:rsidRPr="009E729C" w:rsidRDefault="00EA7910">
      <w:pPr>
        <w:pStyle w:val="CorpoAltF0"/>
        <w:ind w:left="284"/>
      </w:pPr>
      <w:r w:rsidRPr="009E729C">
        <w:t>È possibile assegnare un titolo alla vista creata al fine di renderne esplicita l’utilità.</w:t>
      </w:r>
    </w:p>
    <w:p w:rsidR="0000059B" w:rsidRPr="009E729C" w:rsidRDefault="0000059B">
      <w:pPr>
        <w:pStyle w:val="CorpoAltF0"/>
        <w:ind w:left="284"/>
      </w:pPr>
    </w:p>
    <w:p w:rsidR="0000059B" w:rsidRPr="009E729C" w:rsidRDefault="00EA7910">
      <w:pPr>
        <w:pStyle w:val="CorpoAltF0"/>
        <w:ind w:left="284"/>
        <w:jc w:val="center"/>
      </w:pPr>
      <w:r w:rsidRPr="009E729C">
        <w:rPr>
          <w:noProof/>
        </w:rPr>
        <w:drawing>
          <wp:inline distT="0" distB="0" distL="0" distR="0">
            <wp:extent cx="3600000" cy="1401206"/>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1401206"/>
                    </a:xfrm>
                    <a:prstGeom prst="rect">
                      <a:avLst/>
                    </a:prstGeom>
                  </pic:spPr>
                </pic:pic>
              </a:graphicData>
            </a:graphic>
          </wp:inline>
        </w:drawing>
      </w:r>
    </w:p>
    <w:p w:rsidR="0000059B" w:rsidRPr="009E729C" w:rsidRDefault="0000059B">
      <w:pPr>
        <w:pStyle w:val="CorpoAltF0"/>
        <w:ind w:left="284"/>
      </w:pPr>
    </w:p>
    <w:p w:rsidR="0000059B" w:rsidRPr="009E729C" w:rsidRDefault="00EA7910">
      <w:pPr>
        <w:pStyle w:val="CorpoAltF0"/>
        <w:numPr>
          <w:ilvl w:val="0"/>
          <w:numId w:val="39"/>
        </w:numPr>
        <w:spacing w:before="120"/>
        <w:ind w:left="284" w:hanging="256"/>
      </w:pPr>
      <w:r w:rsidRPr="009E729C">
        <w:t>Gestione viste</w:t>
      </w:r>
    </w:p>
    <w:p w:rsidR="0000059B" w:rsidRPr="009E729C" w:rsidRDefault="00EA7910">
      <w:pPr>
        <w:pStyle w:val="CorpoAltF0"/>
        <w:spacing w:before="60"/>
        <w:ind w:left="284"/>
      </w:pPr>
      <w:r w:rsidRPr="009E729C">
        <w:t>Consente di visualizzare e selezionare le viste create.</w:t>
      </w:r>
    </w:p>
    <w:p w:rsidR="0000059B" w:rsidRPr="009E729C" w:rsidRDefault="0000059B">
      <w:pPr>
        <w:pStyle w:val="CorpoAltF0"/>
        <w:ind w:left="284"/>
      </w:pPr>
    </w:p>
    <w:p w:rsidR="0000059B" w:rsidRPr="009E729C" w:rsidRDefault="00EA7910">
      <w:pPr>
        <w:pStyle w:val="CorpoAltF0"/>
        <w:ind w:left="284"/>
        <w:jc w:val="center"/>
      </w:pPr>
      <w:r w:rsidRPr="009E729C">
        <w:rPr>
          <w:noProof/>
        </w:rPr>
        <w:drawing>
          <wp:inline distT="0" distB="0" distL="0" distR="0">
            <wp:extent cx="3600000" cy="1991207"/>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0000" cy="1991207"/>
                    </a:xfrm>
                    <a:prstGeom prst="rect">
                      <a:avLst/>
                    </a:prstGeom>
                  </pic:spPr>
                </pic:pic>
              </a:graphicData>
            </a:graphic>
          </wp:inline>
        </w:drawing>
      </w:r>
    </w:p>
    <w:p w:rsidR="0000059B" w:rsidRPr="009E729C" w:rsidRDefault="0000059B">
      <w:pPr>
        <w:pStyle w:val="CorpoAltF0"/>
        <w:ind w:left="284"/>
      </w:pPr>
    </w:p>
    <w:p w:rsidR="0000059B" w:rsidRPr="009E729C" w:rsidRDefault="00EA7910">
      <w:pPr>
        <w:pStyle w:val="CorpoAltF0"/>
        <w:ind w:left="284"/>
      </w:pPr>
      <w:r w:rsidRPr="009E729C">
        <w:t>Oltre ai pulsanti utili per ordinare e filtrare le viste create, sono presenti le seguenti funzioni:</w:t>
      </w:r>
    </w:p>
    <w:tbl>
      <w:tblPr>
        <w:tblStyle w:val="Grigliatabella"/>
        <w:tblW w:w="97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8738"/>
      </w:tblGrid>
      <w:tr w:rsidR="0000059B" w:rsidRPr="009E729C">
        <w:tc>
          <w:tcPr>
            <w:tcW w:w="675" w:type="dxa"/>
          </w:tcPr>
          <w:p w:rsidR="0000059B" w:rsidRPr="009E729C" w:rsidRDefault="00EA7910">
            <w:pPr>
              <w:pStyle w:val="CorpoAltF0"/>
              <w:spacing w:before="120"/>
              <w:rPr>
                <w:noProof/>
              </w:rPr>
            </w:pPr>
            <w:r w:rsidRPr="009E729C">
              <w:rPr>
                <w:noProof/>
              </w:rPr>
              <w:drawing>
                <wp:inline distT="0" distB="0" distL="0" distR="0">
                  <wp:extent cx="252000" cy="220332"/>
                  <wp:effectExtent l="0" t="0" r="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0"/>
                          <pic:cNvPicPr>
                            <a:picLocks noChangeAspect="1" noChangeArrowheads="1"/>
                          </pic:cNvPicPr>
                        </pic:nvPicPr>
                        <pic:blipFill>
                          <a:blip r:embed="rId51">
                            <a:extLst>
                              <a:ext uri="{28A0092B-C50C-407E-A947-70E740481C1C}">
                                <a14:useLocalDpi xmlns:a14="http://schemas.microsoft.com/office/drawing/2010/main" val="0"/>
                              </a:ext>
                            </a:extLst>
                          </a:blip>
                          <a:srcRect t="4424"/>
                          <a:stretch>
                            <a:fillRect/>
                          </a:stretch>
                        </pic:blipFill>
                        <pic:spPr bwMode="auto">
                          <a:xfrm>
                            <a:off x="0" y="0"/>
                            <a:ext cx="252000" cy="220332"/>
                          </a:xfrm>
                          <a:prstGeom prst="rect">
                            <a:avLst/>
                          </a:prstGeom>
                          <a:noFill/>
                          <a:ln>
                            <a:noFill/>
                          </a:ln>
                        </pic:spPr>
                      </pic:pic>
                    </a:graphicData>
                  </a:graphic>
                </wp:inline>
              </w:drawing>
            </w:r>
          </w:p>
          <w:p w:rsidR="0000059B" w:rsidRPr="009E729C" w:rsidRDefault="0000059B">
            <w:pPr>
              <w:pStyle w:val="CorpoAltF0"/>
            </w:pPr>
          </w:p>
        </w:tc>
        <w:tc>
          <w:tcPr>
            <w:tcW w:w="9072" w:type="dxa"/>
          </w:tcPr>
          <w:p w:rsidR="0000059B" w:rsidRPr="009E729C" w:rsidRDefault="00EA7910">
            <w:pPr>
              <w:pStyle w:val="CorpoAltF0"/>
              <w:spacing w:before="120"/>
            </w:pPr>
            <w:r w:rsidRPr="009E729C">
              <w:t>Consente di effettuare la ricerca per chiave.</w:t>
            </w:r>
          </w:p>
        </w:tc>
      </w:tr>
      <w:tr w:rsidR="0000059B" w:rsidRPr="009E729C">
        <w:tc>
          <w:tcPr>
            <w:tcW w:w="675" w:type="dxa"/>
          </w:tcPr>
          <w:p w:rsidR="0000059B" w:rsidRPr="009E729C" w:rsidRDefault="00EA7910">
            <w:pPr>
              <w:pStyle w:val="CorpoAltF0"/>
            </w:pPr>
            <w:r w:rsidRPr="009E729C">
              <w:rPr>
                <w:noProof/>
              </w:rPr>
              <w:drawing>
                <wp:inline distT="0" distB="0" distL="0" distR="0">
                  <wp:extent cx="252000" cy="230087"/>
                  <wp:effectExtent l="0" t="0" r="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a:extLst>
                              <a:ext uri="{28A0092B-C50C-407E-A947-70E740481C1C}">
                                <a14:useLocalDpi xmlns:a14="http://schemas.microsoft.com/office/drawing/2010/main" val="0"/>
                              </a:ext>
                            </a:extLst>
                          </a:blip>
                          <a:srcRect l="67267" t="15439" r="25478" b="11163"/>
                          <a:stretch>
                            <a:fillRect/>
                          </a:stretch>
                        </pic:blipFill>
                        <pic:spPr bwMode="auto">
                          <a:xfrm>
                            <a:off x="0" y="0"/>
                            <a:ext cx="252000" cy="230087"/>
                          </a:xfrm>
                          <a:prstGeom prst="rect">
                            <a:avLst/>
                          </a:prstGeom>
                          <a:noFill/>
                          <a:ln>
                            <a:noFill/>
                          </a:ln>
                        </pic:spPr>
                      </pic:pic>
                    </a:graphicData>
                  </a:graphic>
                </wp:inline>
              </w:drawing>
            </w:r>
          </w:p>
          <w:p w:rsidR="0000059B" w:rsidRPr="009E729C" w:rsidRDefault="0000059B">
            <w:pPr>
              <w:pStyle w:val="CorpoAltF0"/>
            </w:pPr>
          </w:p>
        </w:tc>
        <w:tc>
          <w:tcPr>
            <w:tcW w:w="9072" w:type="dxa"/>
          </w:tcPr>
          <w:p w:rsidR="0000059B" w:rsidRPr="009E729C" w:rsidRDefault="00EA7910">
            <w:pPr>
              <w:pStyle w:val="CorpoAltF0"/>
            </w:pPr>
            <w:r w:rsidRPr="009E729C">
              <w:t>Consente di reimpostare la vista predefinita.</w:t>
            </w:r>
          </w:p>
        </w:tc>
      </w:tr>
      <w:tr w:rsidR="0000059B" w:rsidRPr="009E729C">
        <w:tc>
          <w:tcPr>
            <w:tcW w:w="675" w:type="dxa"/>
          </w:tcPr>
          <w:p w:rsidR="0000059B" w:rsidRPr="009E729C" w:rsidRDefault="00EA7910">
            <w:pPr>
              <w:pStyle w:val="CorpoAltF0"/>
            </w:pPr>
            <w:r w:rsidRPr="009E729C">
              <w:rPr>
                <w:noProof/>
              </w:rPr>
              <w:drawing>
                <wp:inline distT="0" distB="0" distL="0" distR="0">
                  <wp:extent cx="252000" cy="229091"/>
                  <wp:effectExtent l="0" t="0" r="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a:extLst>
                              <a:ext uri="{28A0092B-C50C-407E-A947-70E740481C1C}">
                                <a14:useLocalDpi xmlns:a14="http://schemas.microsoft.com/office/drawing/2010/main" val="0"/>
                              </a:ext>
                            </a:extLst>
                          </a:blip>
                          <a:srcRect l="76285" t="17815" r="16858" b="11163"/>
                          <a:stretch>
                            <a:fillRect/>
                          </a:stretch>
                        </pic:blipFill>
                        <pic:spPr bwMode="auto">
                          <a:xfrm>
                            <a:off x="0" y="0"/>
                            <a:ext cx="252000" cy="229091"/>
                          </a:xfrm>
                          <a:prstGeom prst="rect">
                            <a:avLst/>
                          </a:prstGeom>
                          <a:noFill/>
                          <a:ln>
                            <a:noFill/>
                          </a:ln>
                        </pic:spPr>
                      </pic:pic>
                    </a:graphicData>
                  </a:graphic>
                </wp:inline>
              </w:drawing>
            </w:r>
          </w:p>
          <w:p w:rsidR="0000059B" w:rsidRPr="009E729C" w:rsidRDefault="0000059B">
            <w:pPr>
              <w:pStyle w:val="CorpoAltF0"/>
            </w:pPr>
          </w:p>
        </w:tc>
        <w:tc>
          <w:tcPr>
            <w:tcW w:w="9072" w:type="dxa"/>
          </w:tcPr>
          <w:p w:rsidR="0000059B" w:rsidRPr="009E729C" w:rsidRDefault="00EA7910">
            <w:pPr>
              <w:pStyle w:val="CorpoAltF0"/>
            </w:pPr>
            <w:r w:rsidRPr="009E729C">
              <w:t>Consente di modificare il titolo assegnato alla vista selezionata.</w:t>
            </w:r>
          </w:p>
        </w:tc>
      </w:tr>
      <w:tr w:rsidR="0000059B" w:rsidRPr="009E729C">
        <w:tc>
          <w:tcPr>
            <w:tcW w:w="675" w:type="dxa"/>
          </w:tcPr>
          <w:p w:rsidR="0000059B" w:rsidRPr="009E729C" w:rsidRDefault="00EA7910">
            <w:pPr>
              <w:pStyle w:val="CorpoAltF0"/>
            </w:pPr>
            <w:r w:rsidRPr="009E729C">
              <w:rPr>
                <w:noProof/>
              </w:rPr>
              <w:drawing>
                <wp:inline distT="0" distB="0" distL="0" distR="0">
                  <wp:extent cx="504000" cy="213997"/>
                  <wp:effectExtent l="0" t="0" r="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a:extLst>
                              <a:ext uri="{28A0092B-C50C-407E-A947-70E740481C1C}">
                                <a14:useLocalDpi xmlns:a14="http://schemas.microsoft.com/office/drawing/2010/main" val="0"/>
                              </a:ext>
                            </a:extLst>
                          </a:blip>
                          <a:srcRect l="84126" t="13263" r="1552" b="18053"/>
                          <a:stretch>
                            <a:fillRect/>
                          </a:stretch>
                        </pic:blipFill>
                        <pic:spPr bwMode="auto">
                          <a:xfrm>
                            <a:off x="0" y="0"/>
                            <a:ext cx="504000" cy="213997"/>
                          </a:xfrm>
                          <a:prstGeom prst="rect">
                            <a:avLst/>
                          </a:prstGeom>
                          <a:noFill/>
                          <a:ln>
                            <a:noFill/>
                          </a:ln>
                        </pic:spPr>
                      </pic:pic>
                    </a:graphicData>
                  </a:graphic>
                </wp:inline>
              </w:drawing>
            </w:r>
          </w:p>
        </w:tc>
        <w:tc>
          <w:tcPr>
            <w:tcW w:w="9072" w:type="dxa"/>
          </w:tcPr>
          <w:p w:rsidR="0000059B" w:rsidRPr="009E729C" w:rsidRDefault="00EA7910">
            <w:pPr>
              <w:pStyle w:val="CorpoAltF0"/>
            </w:pPr>
            <w:r w:rsidRPr="009E729C">
              <w:t>Consentono di eliminare, rispettivamente, la vista selezionata o tutte le viste create.</w:t>
            </w:r>
          </w:p>
        </w:tc>
      </w:tr>
    </w:tbl>
    <w:p w:rsidR="0000059B" w:rsidRPr="009E729C" w:rsidRDefault="0000059B">
      <w:pPr>
        <w:pStyle w:val="CorpoAltF0"/>
        <w:ind w:left="284"/>
      </w:pPr>
    </w:p>
    <w:p w:rsidR="0000059B" w:rsidRPr="009E729C" w:rsidRDefault="00EA7910">
      <w:pPr>
        <w:pStyle w:val="CorpoAltF0"/>
        <w:numPr>
          <w:ilvl w:val="0"/>
          <w:numId w:val="39"/>
        </w:numPr>
        <w:spacing w:before="120"/>
        <w:ind w:left="284" w:hanging="256"/>
      </w:pPr>
      <w:r w:rsidRPr="009E729C">
        <w:t>Modifica vista</w:t>
      </w:r>
    </w:p>
    <w:p w:rsidR="0000059B" w:rsidRPr="009E729C" w:rsidRDefault="00EA7910">
      <w:pPr>
        <w:pStyle w:val="CorpoAltF0"/>
        <w:spacing w:before="60"/>
        <w:ind w:left="284"/>
      </w:pPr>
      <w:r w:rsidRPr="009E729C">
        <w:t>Consente di modificare una vista precedentemente creata.</w:t>
      </w:r>
    </w:p>
    <w:p w:rsidR="0000059B" w:rsidRPr="009E729C" w:rsidRDefault="00EA7910">
      <w:pPr>
        <w:pStyle w:val="CorpoAltF0"/>
        <w:ind w:left="284"/>
        <w:rPr>
          <w:rFonts w:cs="Arial"/>
        </w:rPr>
      </w:pPr>
      <w:r w:rsidRPr="009E729C">
        <w:rPr>
          <w:rFonts w:cs="Arial"/>
        </w:rPr>
        <w:t>Tale scelta è attiva solo nel caso di selezione di una vista personalizzata.</w:t>
      </w:r>
    </w:p>
    <w:p w:rsidR="0000059B" w:rsidRPr="009E729C" w:rsidRDefault="00EA7910">
      <w:pPr>
        <w:pStyle w:val="CorpoAltF0"/>
        <w:ind w:left="284"/>
        <w:rPr>
          <w:rFonts w:cs="Arial"/>
        </w:rPr>
      </w:pPr>
      <w:r w:rsidRPr="009E729C">
        <w:rPr>
          <w:rFonts w:cs="Arial"/>
        </w:rPr>
        <w:t>In fase di modifica viene proposta la seguente maschera:</w:t>
      </w:r>
    </w:p>
    <w:p w:rsidR="0000059B" w:rsidRPr="009E729C" w:rsidRDefault="00EA7910">
      <w:pPr>
        <w:pStyle w:val="Ignora"/>
      </w:pPr>
      <w:r w:rsidRPr="009E729C">
        <w:br w:type="page"/>
      </w:r>
    </w:p>
    <w:p w:rsidR="0000059B" w:rsidRPr="009E729C" w:rsidRDefault="0000059B">
      <w:pPr>
        <w:pStyle w:val="CorpoAltF0"/>
        <w:ind w:left="284"/>
        <w:rPr>
          <w:rFonts w:cs="Arial"/>
        </w:rPr>
      </w:pPr>
    </w:p>
    <w:p w:rsidR="0000059B" w:rsidRPr="009E729C" w:rsidRDefault="00EA7910">
      <w:pPr>
        <w:pStyle w:val="CorpoAltF0"/>
        <w:ind w:left="284"/>
        <w:jc w:val="center"/>
        <w:rPr>
          <w:rFonts w:cs="Arial"/>
        </w:rPr>
      </w:pPr>
      <w:r w:rsidRPr="009E729C">
        <w:rPr>
          <w:noProof/>
        </w:rPr>
        <w:drawing>
          <wp:inline distT="0" distB="0" distL="0" distR="0">
            <wp:extent cx="5040000" cy="284746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0000" cy="2847463"/>
                    </a:xfrm>
                    <a:prstGeom prst="rect">
                      <a:avLst/>
                    </a:prstGeom>
                  </pic:spPr>
                </pic:pic>
              </a:graphicData>
            </a:graphic>
          </wp:inline>
        </w:drawing>
      </w:r>
    </w:p>
    <w:p w:rsidR="0000059B" w:rsidRPr="009E729C" w:rsidRDefault="0000059B">
      <w:pPr>
        <w:pStyle w:val="CorpoAltF0"/>
        <w:ind w:left="284"/>
      </w:pPr>
    </w:p>
    <w:p w:rsidR="0000059B" w:rsidRPr="009E729C" w:rsidRDefault="00EA7910">
      <w:pPr>
        <w:pStyle w:val="CorpoAltF0"/>
        <w:ind w:left="284"/>
      </w:pPr>
      <w:r w:rsidRPr="009E729C">
        <w:t>Nella sezione di destra vengono visualizzati i campi presenti nella vista che si sta modificando, nella sezione di sinistra quelli disponibili per la vista stessa.</w:t>
      </w:r>
    </w:p>
    <w:p w:rsidR="0000059B" w:rsidRPr="009E729C" w:rsidRDefault="00EA7910">
      <w:pPr>
        <w:pStyle w:val="CorpoAltF0"/>
        <w:spacing w:before="60"/>
        <w:ind w:left="284"/>
      </w:pPr>
      <w:r w:rsidRPr="009E729C">
        <w:t>Sono presenti i seguenti pulsanti funzione:</w:t>
      </w:r>
    </w:p>
    <w:tbl>
      <w:tblPr>
        <w:tblStyle w:val="Grigliatabella"/>
        <w:tblW w:w="97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7"/>
      </w:tblGrid>
      <w:tr w:rsidR="0000059B" w:rsidRPr="009E729C">
        <w:tc>
          <w:tcPr>
            <w:tcW w:w="1242" w:type="dxa"/>
          </w:tcPr>
          <w:p w:rsidR="0000059B" w:rsidRPr="009E729C" w:rsidRDefault="002D6A0A">
            <w:pPr>
              <w:pStyle w:val="CorpoAltF0"/>
              <w:spacing w:before="120"/>
              <w:rPr>
                <w:noProof/>
              </w:rPr>
            </w:pPr>
            <w:r>
              <w:pict>
                <v:shape id="_x0000_i1026" type="#_x0000_t75" style="width:18pt;height:18pt;visibility:visible;mso-wrap-style:square">
                  <v:imagedata r:id="rId54" o:title=""/>
                </v:shape>
              </w:pict>
            </w:r>
            <w:r w:rsidR="00EA7910" w:rsidRPr="009E729C">
              <w:rPr>
                <w:noProof/>
              </w:rPr>
              <w:t xml:space="preserve"> / </w:t>
            </w:r>
            <w:r w:rsidR="00EA7910" w:rsidRPr="009E729C">
              <w:rPr>
                <w:noProof/>
              </w:rPr>
              <w:drawing>
                <wp:inline distT="0" distB="0" distL="0" distR="0">
                  <wp:extent cx="288000" cy="216000"/>
                  <wp:effectExtent l="0" t="0" r="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5">
                            <a:extLst>
                              <a:ext uri="{28A0092B-C50C-407E-A947-70E740481C1C}">
                                <a14:useLocalDpi xmlns:a14="http://schemas.microsoft.com/office/drawing/2010/main" val="0"/>
                              </a:ext>
                            </a:extLst>
                          </a:blip>
                          <a:srcRect l="-10043" t="10617" r="-6334" b="13620"/>
                          <a:stretch>
                            <a:fillRect/>
                          </a:stretch>
                        </pic:blipFill>
                        <pic:spPr bwMode="auto">
                          <a:xfrm>
                            <a:off x="0" y="0"/>
                            <a:ext cx="288000" cy="216000"/>
                          </a:xfrm>
                          <a:prstGeom prst="rect">
                            <a:avLst/>
                          </a:prstGeom>
                          <a:noFill/>
                          <a:ln>
                            <a:noFill/>
                          </a:ln>
                        </pic:spPr>
                      </pic:pic>
                    </a:graphicData>
                  </a:graphic>
                </wp:inline>
              </w:drawing>
            </w:r>
          </w:p>
          <w:p w:rsidR="0000059B" w:rsidRPr="009E729C" w:rsidRDefault="0000059B">
            <w:pPr>
              <w:pStyle w:val="CorpoAltF0"/>
            </w:pPr>
          </w:p>
        </w:tc>
        <w:tc>
          <w:tcPr>
            <w:tcW w:w="8507" w:type="dxa"/>
          </w:tcPr>
          <w:p w:rsidR="0000059B" w:rsidRPr="009E729C" w:rsidRDefault="00EA7910">
            <w:pPr>
              <w:pStyle w:val="CorpoAltF0"/>
              <w:spacing w:before="120"/>
            </w:pPr>
            <w:r w:rsidRPr="009E729C">
              <w:t>Consentono di impostare / rimuovere un filtro alla ricerca del campo di interesse.</w:t>
            </w:r>
          </w:p>
        </w:tc>
      </w:tr>
      <w:tr w:rsidR="0000059B" w:rsidRPr="009E729C">
        <w:tc>
          <w:tcPr>
            <w:tcW w:w="1242" w:type="dxa"/>
          </w:tcPr>
          <w:p w:rsidR="0000059B" w:rsidRPr="009E729C" w:rsidRDefault="00EA7910">
            <w:pPr>
              <w:pStyle w:val="CorpoAltF0"/>
            </w:pPr>
            <w:r w:rsidRPr="009E729C">
              <w:rPr>
                <w:noProof/>
              </w:rPr>
              <w:drawing>
                <wp:inline distT="0" distB="0" distL="0" distR="0">
                  <wp:extent cx="252000" cy="239400"/>
                  <wp:effectExtent l="0" t="0" r="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 cy="239400"/>
                          </a:xfrm>
                          <a:prstGeom prst="rect">
                            <a:avLst/>
                          </a:prstGeom>
                          <a:noFill/>
                          <a:ln>
                            <a:noFill/>
                          </a:ln>
                        </pic:spPr>
                      </pic:pic>
                    </a:graphicData>
                  </a:graphic>
                </wp:inline>
              </w:drawing>
            </w:r>
          </w:p>
          <w:p w:rsidR="0000059B" w:rsidRPr="009E729C" w:rsidRDefault="0000059B">
            <w:pPr>
              <w:pStyle w:val="CorpoAltF0"/>
            </w:pPr>
          </w:p>
        </w:tc>
        <w:tc>
          <w:tcPr>
            <w:tcW w:w="8507" w:type="dxa"/>
          </w:tcPr>
          <w:p w:rsidR="0000059B" w:rsidRPr="009E729C" w:rsidRDefault="00EA7910">
            <w:pPr>
              <w:pStyle w:val="CorpoAltF0"/>
            </w:pPr>
            <w:r w:rsidRPr="009E729C">
              <w:t>Consente di aggiungere alla vista il campo selezionato.</w:t>
            </w:r>
          </w:p>
        </w:tc>
      </w:tr>
      <w:tr w:rsidR="0000059B" w:rsidRPr="009E729C">
        <w:tc>
          <w:tcPr>
            <w:tcW w:w="1242" w:type="dxa"/>
          </w:tcPr>
          <w:p w:rsidR="0000059B" w:rsidRPr="009E729C" w:rsidRDefault="00EA7910">
            <w:pPr>
              <w:pStyle w:val="CorpoAltF0"/>
            </w:pPr>
            <w:r w:rsidRPr="009E729C">
              <w:rPr>
                <w:noProof/>
              </w:rPr>
              <w:drawing>
                <wp:inline distT="0" distB="0" distL="0" distR="0">
                  <wp:extent cx="252000" cy="278037"/>
                  <wp:effectExtent l="0" t="0" r="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7">
                            <a:extLst>
                              <a:ext uri="{28A0092B-C50C-407E-A947-70E740481C1C}">
                                <a14:useLocalDpi xmlns:a14="http://schemas.microsoft.com/office/drawing/2010/main" val="0"/>
                              </a:ext>
                            </a:extLst>
                          </a:blip>
                          <a:srcRect l="314"/>
                          <a:stretch>
                            <a:fillRect/>
                          </a:stretch>
                        </pic:blipFill>
                        <pic:spPr bwMode="auto">
                          <a:xfrm>
                            <a:off x="0" y="0"/>
                            <a:ext cx="252000" cy="278037"/>
                          </a:xfrm>
                          <a:prstGeom prst="rect">
                            <a:avLst/>
                          </a:prstGeom>
                          <a:noFill/>
                          <a:ln>
                            <a:noFill/>
                          </a:ln>
                        </pic:spPr>
                      </pic:pic>
                    </a:graphicData>
                  </a:graphic>
                </wp:inline>
              </w:drawing>
            </w:r>
          </w:p>
          <w:p w:rsidR="0000059B" w:rsidRPr="009E729C" w:rsidRDefault="0000059B">
            <w:pPr>
              <w:pStyle w:val="CorpoAltF0"/>
            </w:pPr>
          </w:p>
        </w:tc>
        <w:tc>
          <w:tcPr>
            <w:tcW w:w="8507" w:type="dxa"/>
          </w:tcPr>
          <w:p w:rsidR="0000059B" w:rsidRPr="009E729C" w:rsidRDefault="00EA7910">
            <w:pPr>
              <w:pStyle w:val="CorpoAltF0"/>
            </w:pPr>
            <w:r w:rsidRPr="009E729C">
              <w:t>Consente di eliminare dalla vista il campo selezionato.</w:t>
            </w:r>
          </w:p>
        </w:tc>
      </w:tr>
      <w:tr w:rsidR="0000059B" w:rsidRPr="009E729C">
        <w:tc>
          <w:tcPr>
            <w:tcW w:w="1242" w:type="dxa"/>
          </w:tcPr>
          <w:p w:rsidR="0000059B" w:rsidRPr="009E729C" w:rsidRDefault="00EA7910">
            <w:pPr>
              <w:pStyle w:val="CorpoAltF0"/>
            </w:pPr>
            <w:r w:rsidRPr="009E729C">
              <w:rPr>
                <w:noProof/>
              </w:rPr>
              <w:drawing>
                <wp:inline distT="0" distB="0" distL="0" distR="0">
                  <wp:extent cx="252000" cy="252000"/>
                  <wp:effectExtent l="0" t="0" r="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8">
                            <a:extLst>
                              <a:ext uri="{28A0092B-C50C-407E-A947-70E740481C1C}">
                                <a14:useLocalDpi xmlns:a14="http://schemas.microsoft.com/office/drawing/2010/main" val="0"/>
                              </a:ext>
                            </a:extLst>
                          </a:blip>
                          <a:srcRect l="-6714" b="5661"/>
                          <a:stretch>
                            <a:fillRect/>
                          </a:stretch>
                        </pic:blipFill>
                        <pic:spPr bwMode="auto">
                          <a:xfrm>
                            <a:off x="0" y="0"/>
                            <a:ext cx="252000" cy="252000"/>
                          </a:xfrm>
                          <a:prstGeom prst="rect">
                            <a:avLst/>
                          </a:prstGeom>
                          <a:noFill/>
                          <a:ln>
                            <a:noFill/>
                          </a:ln>
                        </pic:spPr>
                      </pic:pic>
                    </a:graphicData>
                  </a:graphic>
                </wp:inline>
              </w:drawing>
            </w:r>
            <w:r w:rsidRPr="009E729C">
              <w:t xml:space="preserve"> / </w:t>
            </w:r>
            <w:r w:rsidRPr="009E729C">
              <w:rPr>
                <w:noProof/>
              </w:rPr>
              <w:drawing>
                <wp:inline distT="0" distB="0" distL="0" distR="0">
                  <wp:extent cx="252000" cy="264600"/>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9">
                            <a:extLst>
                              <a:ext uri="{28A0092B-C50C-407E-A947-70E740481C1C}">
                                <a14:useLocalDpi xmlns:a14="http://schemas.microsoft.com/office/drawing/2010/main" val="0"/>
                              </a:ext>
                            </a:extLst>
                          </a:blip>
                          <a:srcRect l="-311" r="-10289" b="2831"/>
                          <a:stretch>
                            <a:fillRect/>
                          </a:stretch>
                        </pic:blipFill>
                        <pic:spPr bwMode="auto">
                          <a:xfrm>
                            <a:off x="0" y="0"/>
                            <a:ext cx="252000" cy="264600"/>
                          </a:xfrm>
                          <a:prstGeom prst="rect">
                            <a:avLst/>
                          </a:prstGeom>
                          <a:noFill/>
                          <a:ln>
                            <a:noFill/>
                          </a:ln>
                        </pic:spPr>
                      </pic:pic>
                    </a:graphicData>
                  </a:graphic>
                </wp:inline>
              </w:drawing>
            </w:r>
          </w:p>
        </w:tc>
        <w:tc>
          <w:tcPr>
            <w:tcW w:w="8507" w:type="dxa"/>
          </w:tcPr>
          <w:p w:rsidR="0000059B" w:rsidRPr="009E729C" w:rsidRDefault="00EA7910">
            <w:pPr>
              <w:pStyle w:val="CorpoAltF0"/>
            </w:pPr>
            <w:r w:rsidRPr="009E729C">
              <w:t>Consentono di modificare l’ordine dei campi all’interno della vista.</w:t>
            </w:r>
          </w:p>
        </w:tc>
      </w:tr>
    </w:tbl>
    <w:p w:rsidR="0000059B" w:rsidRPr="009E729C" w:rsidRDefault="0000059B">
      <w:pPr>
        <w:pStyle w:val="CorpoAltF0"/>
      </w:pPr>
    </w:p>
    <w:p w:rsidR="0000059B" w:rsidRPr="009E729C" w:rsidRDefault="0000059B">
      <w:pPr>
        <w:pStyle w:val="CorpoAltF0"/>
      </w:pPr>
    </w:p>
    <w:p w:rsidR="0000059B" w:rsidRPr="009E729C" w:rsidRDefault="00EA7910">
      <w:pPr>
        <w:pStyle w:val="TS-titolo-04"/>
      </w:pPr>
      <w:bookmarkStart w:id="22" w:name="LookUp_Export"/>
      <w:bookmarkStart w:id="23" w:name="_Toc496285505"/>
      <w:bookmarkEnd w:id="22"/>
      <w:r w:rsidRPr="009E729C">
        <w:t>Export griglia</w:t>
      </w:r>
      <w:bookmarkEnd w:id="23"/>
    </w:p>
    <w:p w:rsidR="0000059B" w:rsidRPr="009E729C" w:rsidRDefault="00EA7910">
      <w:pPr>
        <w:pStyle w:val="CorpoAltF0"/>
        <w:spacing w:before="120"/>
      </w:pPr>
      <w:bookmarkStart w:id="24" w:name="_Hlk496113675"/>
      <w:r w:rsidRPr="009E729C">
        <w:t>Il pulsante “</w:t>
      </w:r>
      <w:r w:rsidRPr="009E729C">
        <w:rPr>
          <w:i/>
        </w:rPr>
        <w:t>Export griglia</w:t>
      </w:r>
      <w:r w:rsidRPr="009E729C">
        <w:t>” (</w:t>
      </w:r>
      <w:r w:rsidRPr="009E729C">
        <w:rPr>
          <w:noProof/>
        </w:rPr>
        <w:drawing>
          <wp:inline distT="0" distB="0" distL="0" distR="0">
            <wp:extent cx="200025" cy="190500"/>
            <wp:effectExtent l="0" t="0" r="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0025" cy="190500"/>
                    </a:xfrm>
                    <a:prstGeom prst="rect">
                      <a:avLst/>
                    </a:prstGeom>
                  </pic:spPr>
                </pic:pic>
              </a:graphicData>
            </a:graphic>
          </wp:inline>
        </w:drawing>
      </w:r>
      <w:r w:rsidRPr="009E729C">
        <w:t>) consente di definire la modalità e la destinazione dell’export.</w:t>
      </w:r>
    </w:p>
    <w:p w:rsidR="0000059B" w:rsidRPr="009E729C" w:rsidRDefault="00EA7910">
      <w:pPr>
        <w:pStyle w:val="CorpoAltF0"/>
        <w:spacing w:before="60"/>
      </w:pPr>
      <w:r w:rsidRPr="009E729C">
        <w:t>Selezionando tale pulsante verrà proposta la seguente maschera:</w:t>
      </w:r>
    </w:p>
    <w:bookmarkEnd w:id="24"/>
    <w:p w:rsidR="0000059B" w:rsidRPr="009E729C" w:rsidRDefault="0000059B">
      <w:pPr>
        <w:pStyle w:val="CorpoAltF0"/>
      </w:pPr>
    </w:p>
    <w:p w:rsidR="0000059B" w:rsidRPr="009E729C" w:rsidRDefault="00EA7910">
      <w:pPr>
        <w:pStyle w:val="CorpoAltF0"/>
        <w:jc w:val="center"/>
      </w:pPr>
      <w:r w:rsidRPr="009E729C">
        <w:rPr>
          <w:noProof/>
        </w:rPr>
        <w:drawing>
          <wp:inline distT="0" distB="0" distL="0" distR="0">
            <wp:extent cx="3600000" cy="1328501"/>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00000" cy="1328501"/>
                    </a:xfrm>
                    <a:prstGeom prst="rect">
                      <a:avLst/>
                    </a:prstGeom>
                  </pic:spPr>
                </pic:pic>
              </a:graphicData>
            </a:graphic>
          </wp:inline>
        </w:drawing>
      </w:r>
    </w:p>
    <w:p w:rsidR="0000059B" w:rsidRPr="009E729C" w:rsidRDefault="0000059B">
      <w:pPr>
        <w:pStyle w:val="CorpoAltF0"/>
      </w:pPr>
    </w:p>
    <w:p w:rsidR="0000059B" w:rsidRPr="009E729C" w:rsidRDefault="00EA7910">
      <w:pPr>
        <w:pStyle w:val="CorpoAltF0"/>
      </w:pPr>
      <w:r w:rsidRPr="009E729C">
        <w:t>I dati per i quali è stato attivato, filtrati e gestiti in base a quanto descritto, possono essere trasferiti in un file .</w:t>
      </w:r>
      <w:r w:rsidRPr="009E729C">
        <w:rPr>
          <w:i/>
        </w:rPr>
        <w:t>csv</w:t>
      </w:r>
      <w:r w:rsidRPr="009E729C">
        <w:t>, al fine di essere rielaborati, ad esempio in un foglio di calcolo Excel oppure per essere inclusi in documento di testo, ad esempio Word.</w:t>
      </w:r>
    </w:p>
    <w:p w:rsidR="0000059B" w:rsidRPr="009E729C" w:rsidRDefault="0000059B">
      <w:pPr>
        <w:pStyle w:val="CorpoAltF0"/>
      </w:pPr>
    </w:p>
    <w:p w:rsidR="0000059B" w:rsidRPr="009E729C" w:rsidRDefault="00EA7910">
      <w:pPr>
        <w:pStyle w:val="CorpoAltF0"/>
      </w:pPr>
      <w:r w:rsidRPr="009E729C">
        <w:t xml:space="preserve">Per il dettaglio della funzionalità di export si rimanda alle relative note, da ultimo fornite con la versione </w:t>
      </w:r>
      <w:r w:rsidRPr="009E729C">
        <w:rPr>
          <w:b/>
        </w:rPr>
        <w:t>PAGHE 2017.0.5</w:t>
      </w:r>
      <w:r w:rsidRPr="009E729C">
        <w:t>.</w:t>
      </w:r>
    </w:p>
    <w:p w:rsidR="0000059B" w:rsidRPr="009E729C" w:rsidRDefault="00EA7910">
      <w:pPr>
        <w:pStyle w:val="Ignora"/>
      </w:pPr>
      <w:r w:rsidRPr="009E729C">
        <w:br w:type="page"/>
      </w:r>
    </w:p>
    <w:p w:rsidR="0000059B" w:rsidRPr="009E729C" w:rsidRDefault="0000059B">
      <w:pPr>
        <w:pStyle w:val="CorpoAltF0"/>
      </w:pPr>
    </w:p>
    <w:p w:rsidR="0000059B" w:rsidRPr="009E729C" w:rsidRDefault="00EA7910">
      <w:pPr>
        <w:pStyle w:val="TS-titolo-04"/>
      </w:pPr>
      <w:bookmarkStart w:id="25" w:name="_Toc496285506"/>
      <w:r w:rsidRPr="009E729C">
        <w:t>Case insensitive</w:t>
      </w:r>
      <w:bookmarkEnd w:id="25"/>
    </w:p>
    <w:p w:rsidR="0000059B" w:rsidRPr="009E729C" w:rsidRDefault="0000059B">
      <w:pPr>
        <w:pStyle w:val="CorpoAltF0"/>
      </w:pPr>
    </w:p>
    <w:tbl>
      <w:tblPr>
        <w:tblW w:w="760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C0C0"/>
        <w:tblLayout w:type="fixed"/>
        <w:tblCellMar>
          <w:left w:w="70" w:type="dxa"/>
          <w:right w:w="70" w:type="dxa"/>
        </w:tblCellMar>
        <w:tblLook w:val="0000" w:firstRow="0" w:lastRow="0" w:firstColumn="0" w:lastColumn="0" w:noHBand="0" w:noVBand="0"/>
      </w:tblPr>
      <w:tblGrid>
        <w:gridCol w:w="7605"/>
      </w:tblGrid>
      <w:tr w:rsidR="0000059B" w:rsidRPr="009E729C">
        <w:trPr>
          <w:trHeight w:val="1209"/>
          <w:jc w:val="center"/>
        </w:trPr>
        <w:tc>
          <w:tcPr>
            <w:tcW w:w="7605" w:type="dxa"/>
            <w:shd w:val="clear" w:color="auto" w:fill="C0C0C0"/>
            <w:tcMar>
              <w:top w:w="284" w:type="dxa"/>
              <w:left w:w="284" w:type="dxa"/>
              <w:bottom w:w="284" w:type="dxa"/>
              <w:right w:w="284" w:type="dxa"/>
            </w:tcMar>
          </w:tcPr>
          <w:p w:rsidR="0000059B" w:rsidRPr="009E729C" w:rsidRDefault="00EA7910">
            <w:pPr>
              <w:pStyle w:val="corpo"/>
              <w:tabs>
                <w:tab w:val="center" w:pos="3518"/>
              </w:tabs>
              <w:jc w:val="left"/>
              <w:rPr>
                <w:rStyle w:val="CorpoAltFCarattere0"/>
                <w:rFonts w:eastAsiaTheme="minorHAnsi"/>
                <w:b/>
                <w:u w:val="single"/>
              </w:rPr>
            </w:pPr>
            <w:r w:rsidRPr="009E729C">
              <w:rPr>
                <w:rFonts w:eastAsiaTheme="minorHAnsi"/>
                <w:i/>
                <w:noProof/>
              </w:rPr>
              <w:drawing>
                <wp:inline distT="0" distB="0" distL="0" distR="0">
                  <wp:extent cx="313055" cy="313055"/>
                  <wp:effectExtent l="0" t="0" r="0" b="0"/>
                  <wp:docPr id="145" name="Immagine 145" descr="b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sidRPr="009E729C">
              <w:rPr>
                <w:rFonts w:eastAsiaTheme="minorHAnsi"/>
                <w:i/>
                <w:lang w:eastAsia="en-US"/>
              </w:rPr>
              <w:t xml:space="preserve"> </w:t>
            </w:r>
            <w:r w:rsidRPr="009E729C">
              <w:rPr>
                <w:rStyle w:val="CorpoAltFCarattere0"/>
                <w:rFonts w:eastAsiaTheme="minorHAnsi"/>
                <w:b/>
                <w:u w:val="single"/>
              </w:rPr>
              <w:t>DEFINIZIONE</w:t>
            </w:r>
          </w:p>
          <w:p w:rsidR="0000059B" w:rsidRPr="009E729C" w:rsidRDefault="0000059B">
            <w:pPr>
              <w:pStyle w:val="CorpoAltF0"/>
            </w:pPr>
          </w:p>
          <w:p w:rsidR="0000059B" w:rsidRPr="009E729C" w:rsidRDefault="00EA7910">
            <w:pPr>
              <w:pStyle w:val="CorpoAltF0"/>
            </w:pPr>
            <w:r w:rsidRPr="009E729C">
              <w:t>La ricerca di una parola dà risultati identici indipendentemente dal fatto che sia scritta con caratteri maiuscoli o minuscoli.</w:t>
            </w:r>
          </w:p>
          <w:p w:rsidR="0000059B" w:rsidRPr="009E729C" w:rsidRDefault="0000059B">
            <w:pPr>
              <w:pStyle w:val="CorpoAltF0"/>
            </w:pPr>
          </w:p>
          <w:p w:rsidR="0000059B" w:rsidRPr="009E729C" w:rsidRDefault="00EA7910">
            <w:pPr>
              <w:pStyle w:val="CorpoAltF0"/>
            </w:pPr>
            <w:r w:rsidRPr="009E729C">
              <w:t xml:space="preserve">Ad esempio, una ricerca </w:t>
            </w:r>
            <w:r w:rsidRPr="009E729C">
              <w:rPr>
                <w:b/>
              </w:rPr>
              <w:t>case insensitive</w:t>
            </w:r>
            <w:r w:rsidRPr="009E729C">
              <w:t xml:space="preserve"> per “</w:t>
            </w:r>
            <w:hyperlink r:id="rId62" w:history="1">
              <w:r w:rsidRPr="009E729C">
                <w:rPr>
                  <w:b/>
                  <w:bCs/>
                </w:rPr>
                <w:t>TEAMSYSTEM</w:t>
              </w:r>
            </w:hyperlink>
            <w:r w:rsidRPr="009E729C">
              <w:rPr>
                <w:bCs/>
              </w:rPr>
              <w:t>”</w:t>
            </w:r>
            <w:r w:rsidRPr="009E729C">
              <w:t xml:space="preserve"> restituirebbe come risultato anche le ragioni sociali “</w:t>
            </w:r>
            <w:r w:rsidRPr="009E729C">
              <w:rPr>
                <w:b/>
              </w:rPr>
              <w:t>Teamsystem</w:t>
            </w:r>
            <w:r w:rsidRPr="009E729C">
              <w:t>” e “</w:t>
            </w:r>
            <w:r w:rsidRPr="009E729C">
              <w:rPr>
                <w:b/>
              </w:rPr>
              <w:t>TeamSystem</w:t>
            </w:r>
            <w:r w:rsidRPr="009E729C">
              <w:t>”.</w:t>
            </w:r>
          </w:p>
          <w:p w:rsidR="0000059B" w:rsidRPr="009E729C" w:rsidRDefault="0000059B">
            <w:pPr>
              <w:pStyle w:val="CorpoAltF0"/>
            </w:pPr>
          </w:p>
        </w:tc>
      </w:tr>
    </w:tbl>
    <w:p w:rsidR="0000059B" w:rsidRPr="009E729C" w:rsidRDefault="0000059B">
      <w:pPr>
        <w:pStyle w:val="CorpoAltF0"/>
      </w:pPr>
    </w:p>
    <w:p w:rsidR="0000059B" w:rsidRPr="009E729C" w:rsidRDefault="00EA7910">
      <w:pPr>
        <w:pStyle w:val="CorpoAltF0"/>
      </w:pPr>
      <w:r w:rsidRPr="009E729C">
        <w:t>Se non già presente, è stata estesa a tutte le funzioni di LookUp, la possibilità di ricercare un elemento indipendentemente dal carattere maiuscolo o minuscolo utilizzato per compilare i campi.</w:t>
      </w:r>
    </w:p>
    <w:p w:rsidR="0000059B" w:rsidRPr="009E729C" w:rsidRDefault="00EA7910">
      <w:pPr>
        <w:pStyle w:val="CorpoAltF0"/>
      </w:pPr>
      <w:r w:rsidRPr="009E729C">
        <w:br w:type="page"/>
      </w:r>
    </w:p>
    <w:p w:rsidR="0000059B" w:rsidRPr="009E729C" w:rsidRDefault="0000059B">
      <w:pPr>
        <w:pStyle w:val="CorpoAltF0"/>
      </w:pPr>
    </w:p>
    <w:p w:rsidR="0000059B" w:rsidRPr="009E729C" w:rsidRDefault="0000059B">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00059B" w:rsidRPr="009E729C">
        <w:trPr>
          <w:trHeight w:val="558"/>
        </w:trPr>
        <w:tc>
          <w:tcPr>
            <w:tcW w:w="6874" w:type="dxa"/>
            <w:tcBorders>
              <w:top w:val="nil"/>
              <w:left w:val="nil"/>
              <w:bottom w:val="single" w:sz="12" w:space="0" w:color="auto"/>
              <w:right w:val="nil"/>
            </w:tcBorders>
            <w:vAlign w:val="center"/>
          </w:tcPr>
          <w:p w:rsidR="0000059B" w:rsidRPr="009E729C" w:rsidRDefault="00EA7910">
            <w:pPr>
              <w:pStyle w:val="TS-titolo-01"/>
              <w:outlineLvl w:val="0"/>
            </w:pPr>
            <w:bookmarkStart w:id="26" w:name="_Toc495668988"/>
            <w:bookmarkStart w:id="27" w:name="_Toc496285507"/>
            <w:r w:rsidRPr="009E729C">
              <w:t>Menù funzioni PAGHE</w:t>
            </w:r>
            <w:bookmarkEnd w:id="26"/>
            <w:bookmarkEnd w:id="27"/>
          </w:p>
        </w:tc>
        <w:tc>
          <w:tcPr>
            <w:tcW w:w="2901" w:type="dxa"/>
            <w:tcBorders>
              <w:top w:val="single" w:sz="4" w:space="0" w:color="auto"/>
              <w:left w:val="nil"/>
              <w:bottom w:val="single" w:sz="4" w:space="0" w:color="auto"/>
              <w:right w:val="nil"/>
            </w:tcBorders>
            <w:shd w:val="clear" w:color="auto" w:fill="000000"/>
            <w:vAlign w:val="center"/>
          </w:tcPr>
          <w:p w:rsidR="0000059B" w:rsidRPr="009E729C" w:rsidRDefault="0000059B">
            <w:pPr>
              <w:pStyle w:val="TS-titolo-02"/>
              <w:outlineLvl w:val="0"/>
            </w:pPr>
          </w:p>
        </w:tc>
      </w:tr>
    </w:tbl>
    <w:p w:rsidR="0000059B" w:rsidRPr="009E729C" w:rsidRDefault="0000059B">
      <w:pPr>
        <w:pStyle w:val="CorpoAltF0"/>
      </w:pPr>
    </w:p>
    <w:p w:rsidR="0000059B" w:rsidRPr="009E729C" w:rsidRDefault="00EA7910">
      <w:pPr>
        <w:pStyle w:val="TS-titolo-04"/>
      </w:pPr>
      <w:bookmarkStart w:id="28" w:name="_Toc495668989"/>
      <w:bookmarkStart w:id="29" w:name="_Toc496285508"/>
      <w:r w:rsidRPr="009E729C">
        <w:t>Rivisitazione menù</w:t>
      </w:r>
      <w:bookmarkEnd w:id="28"/>
      <w:bookmarkEnd w:id="29"/>
    </w:p>
    <w:p w:rsidR="0000059B" w:rsidRPr="009E729C" w:rsidRDefault="00EA7910">
      <w:pPr>
        <w:pStyle w:val="CorpoAltF0"/>
        <w:tabs>
          <w:tab w:val="left" w:pos="284"/>
        </w:tabs>
        <w:spacing w:before="120"/>
      </w:pPr>
      <w:r w:rsidRPr="009E729C">
        <w:t>Con la presente versione alcune voci del menù sono state riviste per attribuire una descrizione che individui in maniera univoca il comando, inoltre i comandi di seguito elencati sono stati eliminati perché non più attuali.</w:t>
      </w:r>
    </w:p>
    <w:p w:rsidR="0000059B" w:rsidRPr="009E729C" w:rsidRDefault="00EA7910">
      <w:pPr>
        <w:pStyle w:val="CorpoAltF0"/>
        <w:numPr>
          <w:ilvl w:val="0"/>
          <w:numId w:val="43"/>
        </w:numPr>
        <w:spacing w:before="60"/>
        <w:ind w:left="426" w:hanging="426"/>
      </w:pPr>
      <w:r w:rsidRPr="009E729C">
        <w:t>“</w:t>
      </w:r>
      <w:r w:rsidRPr="009E729C">
        <w:rPr>
          <w:i/>
        </w:rPr>
        <w:t>Comandi copia file</w:t>
      </w:r>
      <w:r w:rsidRPr="009E729C">
        <w:t>” (</w:t>
      </w:r>
      <w:r w:rsidRPr="009E729C">
        <w:rPr>
          <w:b/>
        </w:rPr>
        <w:t>TB1209</w:t>
      </w:r>
      <w:r w:rsidRPr="009E729C">
        <w:t>)</w:t>
      </w:r>
    </w:p>
    <w:p w:rsidR="0000059B" w:rsidRPr="009E729C" w:rsidRDefault="00EA7910">
      <w:pPr>
        <w:pStyle w:val="CorpoAltF0"/>
        <w:numPr>
          <w:ilvl w:val="0"/>
          <w:numId w:val="43"/>
        </w:numPr>
        <w:spacing w:before="60"/>
        <w:ind w:left="426" w:hanging="426"/>
      </w:pPr>
      <w:r w:rsidRPr="009E729C">
        <w:t>“</w:t>
      </w:r>
      <w:r w:rsidRPr="009E729C">
        <w:rPr>
          <w:i/>
        </w:rPr>
        <w:t>Gestione codici pagamento dipendenti</w:t>
      </w:r>
      <w:r w:rsidRPr="009E729C">
        <w:t>” (</w:t>
      </w:r>
      <w:r w:rsidRPr="009E729C">
        <w:rPr>
          <w:b/>
        </w:rPr>
        <w:t>GESPAG</w:t>
      </w:r>
      <w:r w:rsidRPr="009E729C">
        <w:t>)</w:t>
      </w:r>
    </w:p>
    <w:p w:rsidR="0000059B" w:rsidRPr="009E729C" w:rsidRDefault="00EA7910">
      <w:pPr>
        <w:pStyle w:val="CorpoAltF0"/>
        <w:numPr>
          <w:ilvl w:val="0"/>
          <w:numId w:val="43"/>
        </w:numPr>
        <w:spacing w:before="60"/>
        <w:ind w:left="426" w:hanging="426"/>
      </w:pPr>
      <w:r w:rsidRPr="009E729C">
        <w:t>“</w:t>
      </w:r>
      <w:r w:rsidRPr="009E729C">
        <w:rPr>
          <w:i/>
        </w:rPr>
        <w:t>Gestione istanze L. 244/07</w:t>
      </w:r>
      <w:r w:rsidRPr="009E729C">
        <w:t>” (</w:t>
      </w:r>
      <w:r w:rsidRPr="009E729C">
        <w:rPr>
          <w:b/>
        </w:rPr>
        <w:t>DIP244</w:t>
      </w:r>
      <w:r w:rsidRPr="009E729C">
        <w:t>)</w:t>
      </w:r>
    </w:p>
    <w:p w:rsidR="0000059B" w:rsidRPr="009E729C" w:rsidRDefault="00EA7910">
      <w:pPr>
        <w:pStyle w:val="CorpoAltF0"/>
        <w:numPr>
          <w:ilvl w:val="0"/>
          <w:numId w:val="43"/>
        </w:numPr>
        <w:spacing w:before="60"/>
        <w:ind w:left="426" w:hanging="426"/>
      </w:pPr>
      <w:r w:rsidRPr="009E729C">
        <w:t>“</w:t>
      </w:r>
      <w:r w:rsidRPr="009E729C">
        <w:rPr>
          <w:i/>
        </w:rPr>
        <w:t>Telematico domanda decontribuzione</w:t>
      </w:r>
      <w:r w:rsidRPr="009E729C">
        <w:t>” (</w:t>
      </w:r>
      <w:r w:rsidRPr="009E729C">
        <w:rPr>
          <w:b/>
        </w:rPr>
        <w:t>DOMSGR</w:t>
      </w:r>
      <w:r w:rsidRPr="009E729C">
        <w:t>)</w:t>
      </w:r>
    </w:p>
    <w:p w:rsidR="0000059B" w:rsidRPr="009E729C" w:rsidRDefault="00EA7910">
      <w:pPr>
        <w:pStyle w:val="CorpoAltF0"/>
        <w:numPr>
          <w:ilvl w:val="0"/>
          <w:numId w:val="43"/>
        </w:numPr>
        <w:spacing w:before="60"/>
        <w:ind w:left="426" w:hanging="426"/>
      </w:pPr>
      <w:r w:rsidRPr="009E729C">
        <w:t>“</w:t>
      </w:r>
      <w:r w:rsidRPr="009E729C">
        <w:rPr>
          <w:i/>
        </w:rPr>
        <w:t>Stampa incremento occupazionale L.244/07</w:t>
      </w:r>
      <w:r w:rsidRPr="009E729C">
        <w:t>” (</w:t>
      </w:r>
      <w:r w:rsidRPr="009E729C">
        <w:rPr>
          <w:b/>
        </w:rPr>
        <w:t>STA244</w:t>
      </w:r>
      <w:r w:rsidRPr="009E729C">
        <w:t>)</w:t>
      </w:r>
    </w:p>
    <w:p w:rsidR="0000059B" w:rsidRPr="009E729C" w:rsidRDefault="00EA7910">
      <w:pPr>
        <w:pStyle w:val="CorpoAltF0"/>
        <w:numPr>
          <w:ilvl w:val="0"/>
          <w:numId w:val="43"/>
        </w:numPr>
        <w:spacing w:before="60"/>
        <w:ind w:left="426" w:hanging="426"/>
      </w:pPr>
      <w:r w:rsidRPr="009E729C">
        <w:t>“</w:t>
      </w:r>
      <w:r w:rsidRPr="009E729C">
        <w:rPr>
          <w:i/>
        </w:rPr>
        <w:t>Stampa incremento occupazionale Dl.70/11</w:t>
      </w:r>
      <w:r w:rsidRPr="009E729C">
        <w:t>” (</w:t>
      </w:r>
      <w:r w:rsidRPr="009E729C">
        <w:rPr>
          <w:b/>
        </w:rPr>
        <w:t>STA70</w:t>
      </w:r>
      <w:r w:rsidRPr="009E729C">
        <w:t>)</w:t>
      </w:r>
    </w:p>
    <w:p w:rsidR="0000059B" w:rsidRPr="009E729C" w:rsidRDefault="00EA7910">
      <w:pPr>
        <w:pStyle w:val="CorpoAltF0"/>
        <w:numPr>
          <w:ilvl w:val="0"/>
          <w:numId w:val="43"/>
        </w:numPr>
        <w:spacing w:before="60"/>
        <w:ind w:left="426" w:hanging="426"/>
      </w:pPr>
      <w:r w:rsidRPr="009E729C">
        <w:t>“</w:t>
      </w:r>
      <w:r w:rsidRPr="009E729C">
        <w:rPr>
          <w:i/>
        </w:rPr>
        <w:t>Generazione file (DM10)</w:t>
      </w:r>
      <w:r w:rsidRPr="009E729C">
        <w:t>” (</w:t>
      </w:r>
      <w:r w:rsidRPr="009E729C">
        <w:rPr>
          <w:b/>
        </w:rPr>
        <w:t>FLDM10</w:t>
      </w:r>
      <w:r w:rsidRPr="009E729C">
        <w:t>)</w:t>
      </w:r>
    </w:p>
    <w:p w:rsidR="0000059B" w:rsidRPr="009E729C" w:rsidRDefault="00EA7910">
      <w:pPr>
        <w:pStyle w:val="CorpoAltF0"/>
        <w:numPr>
          <w:ilvl w:val="0"/>
          <w:numId w:val="43"/>
        </w:numPr>
        <w:spacing w:before="60"/>
        <w:ind w:left="426" w:hanging="426"/>
      </w:pPr>
      <w:r w:rsidRPr="009E729C">
        <w:t>“</w:t>
      </w:r>
      <w:r w:rsidRPr="009E729C">
        <w:rPr>
          <w:i/>
        </w:rPr>
        <w:t>Gestione modello DL86/88</w:t>
      </w:r>
      <w:r w:rsidRPr="009E729C">
        <w:t>” (</w:t>
      </w:r>
      <w:r w:rsidRPr="009E729C">
        <w:rPr>
          <w:b/>
        </w:rPr>
        <w:t>GEINDI</w:t>
      </w:r>
      <w:r w:rsidRPr="009E729C">
        <w:t>)</w:t>
      </w:r>
    </w:p>
    <w:p w:rsidR="0000059B" w:rsidRPr="009E729C" w:rsidRDefault="00EA7910">
      <w:pPr>
        <w:pStyle w:val="CorpoAltF0"/>
        <w:numPr>
          <w:ilvl w:val="0"/>
          <w:numId w:val="43"/>
        </w:numPr>
        <w:spacing w:before="60"/>
        <w:ind w:left="426" w:hanging="426"/>
      </w:pPr>
      <w:r w:rsidRPr="009E729C">
        <w:t>“</w:t>
      </w:r>
      <w:r w:rsidRPr="009E729C">
        <w:rPr>
          <w:i/>
        </w:rPr>
        <w:t>Stampa modello IPSEMA</w:t>
      </w:r>
      <w:r w:rsidRPr="009E729C">
        <w:t>” (</w:t>
      </w:r>
      <w:r w:rsidRPr="009E729C">
        <w:rPr>
          <w:b/>
        </w:rPr>
        <w:t>STENTI</w:t>
      </w:r>
      <w:r w:rsidRPr="009E729C">
        <w:t>)</w:t>
      </w:r>
    </w:p>
    <w:p w:rsidR="0000059B" w:rsidRPr="009E729C" w:rsidRDefault="00EA7910">
      <w:pPr>
        <w:pStyle w:val="CorpoAltF0"/>
        <w:numPr>
          <w:ilvl w:val="0"/>
          <w:numId w:val="43"/>
        </w:numPr>
        <w:spacing w:before="60"/>
        <w:ind w:left="426" w:hanging="426"/>
      </w:pPr>
      <w:r w:rsidRPr="009E729C">
        <w:t>“</w:t>
      </w:r>
      <w:r w:rsidRPr="009E729C">
        <w:rPr>
          <w:i/>
        </w:rPr>
        <w:t>Numerazione cedolini</w:t>
      </w:r>
      <w:r w:rsidRPr="009E729C">
        <w:t>” (</w:t>
      </w:r>
      <w:r w:rsidRPr="009E729C">
        <w:rPr>
          <w:b/>
        </w:rPr>
        <w:t>NUMER</w:t>
      </w:r>
      <w:r w:rsidRPr="009E729C">
        <w:t>)</w:t>
      </w:r>
    </w:p>
    <w:p w:rsidR="0000059B" w:rsidRPr="009E729C" w:rsidRDefault="00EA7910">
      <w:pPr>
        <w:pStyle w:val="CorpoAltF0"/>
        <w:numPr>
          <w:ilvl w:val="0"/>
          <w:numId w:val="43"/>
        </w:numPr>
        <w:spacing w:before="60"/>
        <w:ind w:left="426" w:hanging="426"/>
        <w:rPr>
          <w:lang w:val="en-US"/>
        </w:rPr>
      </w:pPr>
      <w:r w:rsidRPr="009E729C">
        <w:rPr>
          <w:lang w:val="en-US"/>
        </w:rPr>
        <w:t>“</w:t>
      </w:r>
      <w:r w:rsidRPr="009E729C">
        <w:rPr>
          <w:i/>
          <w:lang w:val="en-US"/>
        </w:rPr>
        <w:t>Utility DMA event</w:t>
      </w:r>
      <w:r w:rsidR="00A35CD9" w:rsidRPr="009E729C">
        <w:rPr>
          <w:i/>
          <w:lang w:val="en-US"/>
        </w:rPr>
        <w:t>i</w:t>
      </w:r>
      <w:r w:rsidRPr="009E729C">
        <w:rPr>
          <w:lang w:val="en-US"/>
        </w:rPr>
        <w:t>” (</w:t>
      </w:r>
      <w:r w:rsidRPr="009E729C">
        <w:rPr>
          <w:b/>
          <w:lang w:val="en-US"/>
        </w:rPr>
        <w:t>UTDMAEVE</w:t>
      </w:r>
      <w:r w:rsidRPr="009E729C">
        <w:rPr>
          <w:lang w:val="en-US"/>
        </w:rPr>
        <w:t>)</w:t>
      </w:r>
    </w:p>
    <w:p w:rsidR="0000059B" w:rsidRPr="009E729C" w:rsidRDefault="00EA7910">
      <w:pPr>
        <w:pStyle w:val="CorpoAltF0"/>
        <w:numPr>
          <w:ilvl w:val="0"/>
          <w:numId w:val="43"/>
        </w:numPr>
        <w:spacing w:before="60"/>
        <w:ind w:left="426" w:hanging="426"/>
        <w:rPr>
          <w:lang w:val="en-US"/>
        </w:rPr>
      </w:pPr>
      <w:r w:rsidRPr="009E729C">
        <w:rPr>
          <w:lang w:val="en-US"/>
        </w:rPr>
        <w:t>“</w:t>
      </w:r>
      <w:r w:rsidRPr="009E729C">
        <w:rPr>
          <w:i/>
          <w:lang w:val="en-US"/>
        </w:rPr>
        <w:t>Utility ENPALS 2015</w:t>
      </w:r>
      <w:r w:rsidRPr="009E729C">
        <w:rPr>
          <w:lang w:val="en-US"/>
        </w:rPr>
        <w:t>” (</w:t>
      </w:r>
      <w:r w:rsidRPr="009E729C">
        <w:rPr>
          <w:b/>
          <w:lang w:val="en-US"/>
        </w:rPr>
        <w:t>UTY1500</w:t>
      </w:r>
      <w:r w:rsidRPr="009E729C">
        <w:rPr>
          <w:lang w:val="en-US"/>
        </w:rPr>
        <w:t>)</w:t>
      </w:r>
    </w:p>
    <w:p w:rsidR="0000059B" w:rsidRPr="009E729C" w:rsidRDefault="00EA7910">
      <w:pPr>
        <w:pStyle w:val="CorpoAltF0"/>
        <w:numPr>
          <w:ilvl w:val="0"/>
          <w:numId w:val="43"/>
        </w:numPr>
        <w:spacing w:before="60"/>
        <w:ind w:left="426" w:hanging="426"/>
      </w:pPr>
      <w:r w:rsidRPr="009E729C">
        <w:t>“</w:t>
      </w:r>
      <w:r w:rsidRPr="009E729C">
        <w:rPr>
          <w:i/>
        </w:rPr>
        <w:t>Ricalcolo INAIL dirigenti e quadri</w:t>
      </w:r>
      <w:r w:rsidRPr="009E729C">
        <w:t>” (</w:t>
      </w:r>
      <w:r w:rsidRPr="009E729C">
        <w:rPr>
          <w:b/>
        </w:rPr>
        <w:t>UTY1500D</w:t>
      </w:r>
      <w:r w:rsidRPr="009E729C">
        <w:t>)</w:t>
      </w:r>
    </w:p>
    <w:p w:rsidR="0000059B" w:rsidRPr="009E729C" w:rsidRDefault="00EA7910">
      <w:pPr>
        <w:pStyle w:val="CorpoAltF0"/>
        <w:numPr>
          <w:ilvl w:val="0"/>
          <w:numId w:val="43"/>
        </w:numPr>
        <w:spacing w:before="60"/>
        <w:ind w:left="426" w:hanging="426"/>
      </w:pPr>
      <w:r w:rsidRPr="009E729C">
        <w:t>“</w:t>
      </w:r>
      <w:r w:rsidRPr="009E729C">
        <w:rPr>
          <w:i/>
        </w:rPr>
        <w:t>Stampa elenco aziende con credito residuo</w:t>
      </w:r>
      <w:r w:rsidRPr="009E729C">
        <w:t>” (</w:t>
      </w:r>
      <w:r w:rsidRPr="009E729C">
        <w:rPr>
          <w:b/>
        </w:rPr>
        <w:t>UTY1502</w:t>
      </w:r>
      <w:r w:rsidRPr="009E729C">
        <w:t>)</w:t>
      </w:r>
    </w:p>
    <w:p w:rsidR="0000059B" w:rsidRPr="009E729C" w:rsidRDefault="00EA7910">
      <w:pPr>
        <w:pStyle w:val="CorpoAltF0"/>
        <w:numPr>
          <w:ilvl w:val="0"/>
          <w:numId w:val="43"/>
        </w:numPr>
        <w:spacing w:before="60"/>
        <w:ind w:left="426" w:hanging="426"/>
      </w:pPr>
      <w:r w:rsidRPr="009E729C">
        <w:t>“</w:t>
      </w:r>
      <w:r w:rsidRPr="009E729C">
        <w:rPr>
          <w:i/>
        </w:rPr>
        <w:t>Controllo dipendenti da prelevare per UNICA</w:t>
      </w:r>
      <w:r w:rsidRPr="009E729C">
        <w:t>” (</w:t>
      </w:r>
      <w:r w:rsidRPr="009E729C">
        <w:rPr>
          <w:b/>
        </w:rPr>
        <w:t>UTY1503</w:t>
      </w:r>
      <w:r w:rsidRPr="009E729C">
        <w:t>)</w:t>
      </w:r>
    </w:p>
    <w:p w:rsidR="0000059B" w:rsidRPr="009E729C" w:rsidRDefault="00EA7910">
      <w:pPr>
        <w:pStyle w:val="CorpoAltF0"/>
        <w:numPr>
          <w:ilvl w:val="0"/>
          <w:numId w:val="43"/>
        </w:numPr>
        <w:spacing w:before="60"/>
        <w:ind w:left="426" w:hanging="426"/>
      </w:pPr>
      <w:r w:rsidRPr="009E729C">
        <w:t>“</w:t>
      </w:r>
      <w:r w:rsidRPr="009E729C">
        <w:rPr>
          <w:i/>
        </w:rPr>
        <w:t>Ricalcolo importo ulteriore CDS</w:t>
      </w:r>
      <w:r w:rsidRPr="009E729C">
        <w:t>” (</w:t>
      </w:r>
      <w:r w:rsidRPr="009E729C">
        <w:rPr>
          <w:b/>
        </w:rPr>
        <w:t>UTY1512</w:t>
      </w:r>
      <w:r w:rsidRPr="009E729C">
        <w:t>)</w:t>
      </w:r>
    </w:p>
    <w:p w:rsidR="0000059B" w:rsidRPr="009E729C" w:rsidRDefault="00EA7910">
      <w:pPr>
        <w:pStyle w:val="CorpoAltF0"/>
        <w:numPr>
          <w:ilvl w:val="0"/>
          <w:numId w:val="43"/>
        </w:numPr>
        <w:spacing w:before="60"/>
        <w:ind w:left="426" w:hanging="426"/>
      </w:pPr>
      <w:r w:rsidRPr="009E729C">
        <w:t>“</w:t>
      </w:r>
      <w:r w:rsidRPr="009E729C">
        <w:rPr>
          <w:i/>
        </w:rPr>
        <w:t>Rettifica costo contributo CIGO</w:t>
      </w:r>
      <w:r w:rsidRPr="009E729C">
        <w:t>” (</w:t>
      </w:r>
      <w:r w:rsidRPr="009E729C">
        <w:rPr>
          <w:b/>
        </w:rPr>
        <w:t>UTY151A</w:t>
      </w:r>
      <w:r w:rsidRPr="009E729C">
        <w:t>)</w:t>
      </w:r>
    </w:p>
    <w:p w:rsidR="0000059B" w:rsidRPr="009E729C" w:rsidRDefault="00EA7910">
      <w:pPr>
        <w:pStyle w:val="CorpoAltF0"/>
        <w:numPr>
          <w:ilvl w:val="0"/>
          <w:numId w:val="43"/>
        </w:numPr>
        <w:spacing w:before="60"/>
        <w:ind w:left="426" w:hanging="426"/>
      </w:pPr>
      <w:r w:rsidRPr="009E729C">
        <w:t>“</w:t>
      </w:r>
      <w:r w:rsidRPr="009E729C">
        <w:rPr>
          <w:i/>
        </w:rPr>
        <w:t>Ricalcolo CDS e CIG apprendisti</w:t>
      </w:r>
      <w:r w:rsidRPr="009E729C">
        <w:t>” (</w:t>
      </w:r>
      <w:r w:rsidRPr="009E729C">
        <w:rPr>
          <w:b/>
        </w:rPr>
        <w:t>UTY151B</w:t>
      </w:r>
      <w:r w:rsidRPr="009E729C">
        <w:t>)</w:t>
      </w:r>
    </w:p>
    <w:p w:rsidR="0000059B" w:rsidRPr="009E729C" w:rsidRDefault="00EA7910">
      <w:pPr>
        <w:pStyle w:val="CorpoAltF0"/>
        <w:numPr>
          <w:ilvl w:val="0"/>
          <w:numId w:val="43"/>
        </w:numPr>
        <w:spacing w:before="60"/>
        <w:ind w:left="426" w:hanging="426"/>
      </w:pPr>
      <w:r w:rsidRPr="009E729C">
        <w:t>“</w:t>
      </w:r>
      <w:r w:rsidRPr="009E729C">
        <w:rPr>
          <w:i/>
        </w:rPr>
        <w:t>Rettifica contributi CIG apprendisti</w:t>
      </w:r>
      <w:r w:rsidRPr="009E729C">
        <w:t>” (</w:t>
      </w:r>
      <w:r w:rsidRPr="009E729C">
        <w:rPr>
          <w:b/>
        </w:rPr>
        <w:t>UTY1602</w:t>
      </w:r>
      <w:r w:rsidRPr="009E729C">
        <w:t>)</w:t>
      </w:r>
    </w:p>
    <w:p w:rsidR="0000059B" w:rsidRPr="009E729C" w:rsidRDefault="00EA7910">
      <w:pPr>
        <w:pStyle w:val="CorpoAltF0"/>
        <w:numPr>
          <w:ilvl w:val="0"/>
          <w:numId w:val="43"/>
        </w:numPr>
        <w:spacing w:before="60"/>
        <w:ind w:left="426" w:hanging="426"/>
      </w:pPr>
      <w:r w:rsidRPr="009E729C">
        <w:t>“</w:t>
      </w:r>
      <w:r w:rsidRPr="009E729C">
        <w:rPr>
          <w:i/>
        </w:rPr>
        <w:t>Utility versione 2016.0.2</w:t>
      </w:r>
      <w:r w:rsidRPr="009E729C">
        <w:t>” (</w:t>
      </w:r>
      <w:r w:rsidRPr="009E729C">
        <w:rPr>
          <w:b/>
        </w:rPr>
        <w:t>UTY1602A</w:t>
      </w:r>
      <w:r w:rsidRPr="009E729C">
        <w:t>)</w:t>
      </w:r>
    </w:p>
    <w:p w:rsidR="0000059B" w:rsidRPr="009E729C" w:rsidRDefault="00EA7910">
      <w:pPr>
        <w:pStyle w:val="CorpoAltF0"/>
        <w:numPr>
          <w:ilvl w:val="0"/>
          <w:numId w:val="43"/>
        </w:numPr>
        <w:spacing w:before="60"/>
        <w:ind w:left="426" w:hanging="426"/>
      </w:pPr>
      <w:r w:rsidRPr="009E729C">
        <w:t>“</w:t>
      </w:r>
      <w:r w:rsidRPr="009E729C">
        <w:rPr>
          <w:i/>
        </w:rPr>
        <w:t>Ricalcolo importo ulteriore CDS</w:t>
      </w:r>
      <w:r w:rsidRPr="009E729C">
        <w:t>” (</w:t>
      </w:r>
      <w:r w:rsidRPr="009E729C">
        <w:rPr>
          <w:b/>
        </w:rPr>
        <w:t>UTY1608</w:t>
      </w:r>
      <w:r w:rsidRPr="009E729C">
        <w:t>)</w:t>
      </w:r>
    </w:p>
    <w:p w:rsidR="0000059B" w:rsidRPr="009E729C" w:rsidRDefault="00EA7910">
      <w:pPr>
        <w:pStyle w:val="CorpoAltF0"/>
        <w:numPr>
          <w:ilvl w:val="0"/>
          <w:numId w:val="43"/>
        </w:numPr>
        <w:spacing w:before="60"/>
        <w:ind w:left="426" w:hanging="426"/>
      </w:pPr>
      <w:r w:rsidRPr="009E729C">
        <w:t>“</w:t>
      </w:r>
      <w:r w:rsidRPr="009E729C">
        <w:rPr>
          <w:i/>
        </w:rPr>
        <w:t>Recupero contributo solidarietà 01/2016</w:t>
      </w:r>
      <w:r w:rsidRPr="009E729C">
        <w:t>” (</w:t>
      </w:r>
      <w:r w:rsidRPr="009E729C">
        <w:rPr>
          <w:b/>
        </w:rPr>
        <w:t>UTY1609</w:t>
      </w:r>
      <w:r w:rsidRPr="009E729C">
        <w:t>)</w:t>
      </w:r>
    </w:p>
    <w:p w:rsidR="0000059B" w:rsidRPr="009E729C" w:rsidRDefault="00EA7910">
      <w:pPr>
        <w:pStyle w:val="CorpoAltF0"/>
        <w:numPr>
          <w:ilvl w:val="0"/>
          <w:numId w:val="43"/>
        </w:numPr>
        <w:spacing w:before="60"/>
        <w:ind w:left="426" w:hanging="426"/>
      </w:pPr>
      <w:r w:rsidRPr="009E729C">
        <w:t>“</w:t>
      </w:r>
      <w:r w:rsidRPr="009E729C">
        <w:rPr>
          <w:i/>
        </w:rPr>
        <w:t>Rivalutazione credito acconto TFR</w:t>
      </w:r>
      <w:r w:rsidRPr="009E729C">
        <w:t>” (</w:t>
      </w:r>
      <w:r w:rsidRPr="009E729C">
        <w:rPr>
          <w:b/>
        </w:rPr>
        <w:t>UTY1623</w:t>
      </w:r>
      <w:r w:rsidRPr="009E729C">
        <w:t>)</w:t>
      </w:r>
    </w:p>
    <w:p w:rsidR="0000059B" w:rsidRPr="009E729C" w:rsidRDefault="00EA7910">
      <w:pPr>
        <w:pStyle w:val="CorpoAltF0"/>
        <w:numPr>
          <w:ilvl w:val="0"/>
          <w:numId w:val="43"/>
        </w:numPr>
        <w:spacing w:before="60"/>
        <w:ind w:left="426" w:hanging="426"/>
      </w:pPr>
      <w:r w:rsidRPr="009E729C">
        <w:t>“</w:t>
      </w:r>
      <w:r w:rsidRPr="009E729C">
        <w:rPr>
          <w:i/>
        </w:rPr>
        <w:t>Controllo cedolini contributi doppi</w:t>
      </w:r>
      <w:r w:rsidRPr="009E729C">
        <w:t>” (</w:t>
      </w:r>
      <w:r w:rsidRPr="009E729C">
        <w:rPr>
          <w:b/>
        </w:rPr>
        <w:t>UTY1624A</w:t>
      </w:r>
      <w:r w:rsidRPr="009E729C">
        <w:t>)</w:t>
      </w:r>
    </w:p>
    <w:p w:rsidR="0000059B" w:rsidRPr="009E729C" w:rsidRDefault="00EA7910" w:rsidP="00EA7910">
      <w:pPr>
        <w:pStyle w:val="CorpoAltF0"/>
      </w:pPr>
      <w:r w:rsidRPr="009E729C">
        <w:br w:type="page"/>
      </w:r>
    </w:p>
    <w:p w:rsidR="0000059B" w:rsidRPr="009E729C" w:rsidRDefault="0000059B">
      <w:pPr>
        <w:pStyle w:val="CorpoAltF0"/>
      </w:pPr>
    </w:p>
    <w:p w:rsidR="0000059B" w:rsidRPr="009E729C" w:rsidRDefault="0000059B">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00059B" w:rsidRPr="009E729C">
        <w:trPr>
          <w:trHeight w:val="558"/>
        </w:trPr>
        <w:tc>
          <w:tcPr>
            <w:tcW w:w="6874" w:type="dxa"/>
            <w:tcBorders>
              <w:top w:val="nil"/>
              <w:left w:val="nil"/>
              <w:bottom w:val="single" w:sz="12" w:space="0" w:color="auto"/>
              <w:right w:val="nil"/>
            </w:tcBorders>
            <w:vAlign w:val="center"/>
          </w:tcPr>
          <w:p w:rsidR="0000059B" w:rsidRPr="009E729C" w:rsidRDefault="00EA7910">
            <w:pPr>
              <w:pStyle w:val="TS-titolo-01"/>
              <w:outlineLvl w:val="0"/>
            </w:pPr>
            <w:bookmarkStart w:id="30" w:name="Polyedro_AU"/>
            <w:bookmarkStart w:id="31" w:name="_Toc495676148"/>
            <w:bookmarkStart w:id="32" w:name="_Toc496180924"/>
            <w:bookmarkStart w:id="33" w:name="_Toc496285509"/>
            <w:bookmarkEnd w:id="30"/>
            <w:r w:rsidRPr="009E729C">
              <w:t>Polyedro</w:t>
            </w:r>
            <w:bookmarkEnd w:id="31"/>
            <w:bookmarkEnd w:id="32"/>
            <w:bookmarkEnd w:id="33"/>
          </w:p>
        </w:tc>
        <w:tc>
          <w:tcPr>
            <w:tcW w:w="2901" w:type="dxa"/>
            <w:tcBorders>
              <w:top w:val="single" w:sz="4" w:space="0" w:color="auto"/>
              <w:left w:val="nil"/>
              <w:bottom w:val="single" w:sz="4" w:space="0" w:color="auto"/>
              <w:right w:val="nil"/>
            </w:tcBorders>
            <w:shd w:val="clear" w:color="auto" w:fill="000000"/>
            <w:vAlign w:val="center"/>
          </w:tcPr>
          <w:p w:rsidR="0000059B" w:rsidRPr="009E729C" w:rsidRDefault="0000059B">
            <w:pPr>
              <w:pStyle w:val="TS-titolo-02"/>
              <w:outlineLvl w:val="0"/>
            </w:pPr>
          </w:p>
        </w:tc>
      </w:tr>
    </w:tbl>
    <w:p w:rsidR="0000059B" w:rsidRPr="009E729C" w:rsidRDefault="00EA7910">
      <w:pPr>
        <w:pStyle w:val="TS-titolo-04"/>
      </w:pPr>
      <w:bookmarkStart w:id="34" w:name="_Toc495676149"/>
      <w:bookmarkStart w:id="35" w:name="_Toc496180925"/>
      <w:bookmarkStart w:id="36" w:name="_Toc496285510"/>
      <w:r w:rsidRPr="009E729C">
        <w:t>Dati anagrafici PAGHE e Anagrafica Unica</w:t>
      </w:r>
      <w:bookmarkEnd w:id="34"/>
      <w:bookmarkEnd w:id="35"/>
      <w:bookmarkEnd w:id="36"/>
    </w:p>
    <w:p w:rsidR="0000059B" w:rsidRPr="009E729C" w:rsidRDefault="00EA7910">
      <w:pPr>
        <w:pStyle w:val="CorpoAltF0"/>
        <w:tabs>
          <w:tab w:val="left" w:pos="284"/>
        </w:tabs>
        <w:spacing w:before="120"/>
      </w:pPr>
      <w:r w:rsidRPr="009E729C">
        <w:t xml:space="preserve">La procedura </w:t>
      </w:r>
      <w:r w:rsidRPr="009E729C">
        <w:rPr>
          <w:b/>
        </w:rPr>
        <w:t>PAGHE</w:t>
      </w:r>
      <w:r w:rsidRPr="009E729C">
        <w:t xml:space="preserve"> è stata modificata al fine di uniformare tra i vari applicativi Teamsystem la modalità di visualizzazione e di gestione dei dati anagrafici collegabili/collegati all’Anagrafica Unica di Polyedro.</w:t>
      </w:r>
    </w:p>
    <w:p w:rsidR="0000059B" w:rsidRPr="009E729C" w:rsidRDefault="00EA7910">
      <w:pPr>
        <w:pStyle w:val="CorpoAltF0"/>
        <w:tabs>
          <w:tab w:val="left" w:pos="284"/>
        </w:tabs>
        <w:spacing w:before="120"/>
      </w:pPr>
      <w:r w:rsidRPr="009E729C">
        <w:t>Le modifiche in oggetto, di seguito descritte, sono state apportate all’interno dell’anagrafica azienda e dipendente (scheda “</w:t>
      </w:r>
      <w:r w:rsidRPr="009E729C">
        <w:rPr>
          <w:i/>
        </w:rPr>
        <w:t>Anagrafica</w:t>
      </w:r>
      <w:r w:rsidRPr="009E729C">
        <w:t xml:space="preserve">” di </w:t>
      </w:r>
      <w:r w:rsidRPr="009E729C">
        <w:rPr>
          <w:b/>
        </w:rPr>
        <w:t>AZIE</w:t>
      </w:r>
      <w:r w:rsidRPr="009E729C">
        <w:t xml:space="preserve"> e </w:t>
      </w:r>
      <w:r w:rsidRPr="009E729C">
        <w:rPr>
          <w:b/>
        </w:rPr>
        <w:t>DIPE</w:t>
      </w:r>
      <w:r w:rsidRPr="009E729C">
        <w:t>), legale rappresentante (sezione “</w:t>
      </w:r>
      <w:r w:rsidRPr="009E729C">
        <w:rPr>
          <w:i/>
        </w:rPr>
        <w:t>Legale rappresentante</w:t>
      </w:r>
      <w:r w:rsidRPr="009E729C">
        <w:t xml:space="preserve">” di </w:t>
      </w:r>
      <w:r w:rsidRPr="009E729C">
        <w:rPr>
          <w:b/>
        </w:rPr>
        <w:t>AZIE</w:t>
      </w:r>
      <w:r w:rsidRPr="009E729C">
        <w:t>) ed eredi (sezione “</w:t>
      </w:r>
      <w:r w:rsidRPr="009E729C">
        <w:rPr>
          <w:i/>
        </w:rPr>
        <w:t>Altri dati &gt; Eredi</w:t>
      </w:r>
      <w:r w:rsidRPr="009E729C">
        <w:t xml:space="preserve">” di </w:t>
      </w:r>
      <w:r w:rsidRPr="009E729C">
        <w:rPr>
          <w:b/>
        </w:rPr>
        <w:t>DIPE</w:t>
      </w:r>
      <w:r w:rsidRPr="009E729C">
        <w:t>); con successivi aggiornamenti tali modifiche saranno estese a tutti i dati anagrafici gestiti all’interno della procedura PAGHE.</w:t>
      </w:r>
    </w:p>
    <w:p w:rsidR="0000059B" w:rsidRPr="009E729C" w:rsidRDefault="00EA7910">
      <w:pPr>
        <w:pStyle w:val="CorpoAltF0"/>
        <w:numPr>
          <w:ilvl w:val="0"/>
          <w:numId w:val="44"/>
        </w:numPr>
        <w:spacing w:before="120"/>
        <w:ind w:left="426"/>
        <w:rPr>
          <w:b/>
        </w:rPr>
      </w:pPr>
      <w:r w:rsidRPr="009E729C">
        <w:rPr>
          <w:b/>
        </w:rPr>
        <w:t>Visualizzazione campi Anagrafica Unica</w:t>
      </w:r>
    </w:p>
    <w:p w:rsidR="0000059B" w:rsidRPr="009E729C" w:rsidRDefault="00EA7910">
      <w:pPr>
        <w:pStyle w:val="CorpoAltF0"/>
        <w:spacing w:before="120"/>
        <w:ind w:left="426"/>
      </w:pPr>
      <w:r w:rsidRPr="009E729C">
        <w:t>Indipendentemente dalla sottoscrizione o meno della procedura PAGHE in Anagrafica Unica, tutti i campi anagrafici comuni fra applicativo e AU risulteranno identificati da un bordo colorato:</w:t>
      </w:r>
    </w:p>
    <w:p w:rsidR="0000059B" w:rsidRPr="009E729C" w:rsidRDefault="00EA7910">
      <w:pPr>
        <w:pStyle w:val="CorpoAltF0"/>
        <w:spacing w:before="120"/>
        <w:ind w:left="907"/>
        <w:jc w:val="center"/>
      </w:pPr>
      <w:r w:rsidRPr="009E729C">
        <w:rPr>
          <w:noProof/>
        </w:rPr>
        <w:drawing>
          <wp:inline distT="0" distB="0" distL="0" distR="0">
            <wp:extent cx="5422006" cy="2869267"/>
            <wp:effectExtent l="0" t="0" r="0" b="0"/>
            <wp:docPr id="7" name="Immagine 7"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0701E.tmp"/>
                    <pic:cNvPicPr/>
                  </pic:nvPicPr>
                  <pic:blipFill>
                    <a:blip r:embed="rId63">
                      <a:extLst>
                        <a:ext uri="{28A0092B-C50C-407E-A947-70E740481C1C}">
                          <a14:useLocalDpi xmlns:a14="http://schemas.microsoft.com/office/drawing/2010/main" val="0"/>
                        </a:ext>
                      </a:extLst>
                    </a:blip>
                    <a:stretch>
                      <a:fillRect/>
                    </a:stretch>
                  </pic:blipFill>
                  <pic:spPr>
                    <a:xfrm>
                      <a:off x="0" y="0"/>
                      <a:ext cx="5428203" cy="2872546"/>
                    </a:xfrm>
                    <a:prstGeom prst="rect">
                      <a:avLst/>
                    </a:prstGeom>
                  </pic:spPr>
                </pic:pic>
              </a:graphicData>
            </a:graphic>
          </wp:inline>
        </w:drawing>
      </w:r>
    </w:p>
    <w:p w:rsidR="0000059B" w:rsidRPr="009E729C" w:rsidRDefault="00EA7910">
      <w:pPr>
        <w:pStyle w:val="CorpoAltF0"/>
        <w:spacing w:before="120"/>
        <w:ind w:left="426"/>
      </w:pPr>
      <w:r w:rsidRPr="009E729C">
        <w:t>In caso di sottoscrizione e collegamento della specifica anagrafica all’Anagrafica unica, tali campi risulteranno di colore grigio e, come già in precedenza, non modificabili all’interno dell’applicativo:</w:t>
      </w:r>
    </w:p>
    <w:p w:rsidR="0000059B" w:rsidRPr="009E729C" w:rsidRDefault="00EA7910">
      <w:pPr>
        <w:pStyle w:val="CorpoAltF0"/>
        <w:spacing w:before="120"/>
        <w:ind w:left="426"/>
        <w:jc w:val="center"/>
      </w:pPr>
      <w:r w:rsidRPr="009E729C">
        <w:rPr>
          <w:noProof/>
        </w:rPr>
        <w:drawing>
          <wp:inline distT="0" distB="0" distL="0" distR="0">
            <wp:extent cx="5040000" cy="1782885"/>
            <wp:effectExtent l="0" t="0" r="0" b="0"/>
            <wp:docPr id="9" name="Immagine 9"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0163E.tmp"/>
                    <pic:cNvPicPr/>
                  </pic:nvPicPr>
                  <pic:blipFill>
                    <a:blip r:embed="rId64">
                      <a:extLst>
                        <a:ext uri="{28A0092B-C50C-407E-A947-70E740481C1C}">
                          <a14:useLocalDpi xmlns:a14="http://schemas.microsoft.com/office/drawing/2010/main" val="0"/>
                        </a:ext>
                      </a:extLst>
                    </a:blip>
                    <a:stretch>
                      <a:fillRect/>
                    </a:stretch>
                  </pic:blipFill>
                  <pic:spPr>
                    <a:xfrm>
                      <a:off x="0" y="0"/>
                      <a:ext cx="5040000" cy="1782885"/>
                    </a:xfrm>
                    <a:prstGeom prst="rect">
                      <a:avLst/>
                    </a:prstGeom>
                  </pic:spPr>
                </pic:pic>
              </a:graphicData>
            </a:graphic>
          </wp:inline>
        </w:drawing>
      </w:r>
    </w:p>
    <w:p w:rsidR="0000059B" w:rsidRPr="009E729C" w:rsidRDefault="00EA7910">
      <w:pPr>
        <w:rPr>
          <w:rFonts w:ascii="Arial" w:hAnsi="Arial"/>
          <w:sz w:val="20"/>
          <w:szCs w:val="20"/>
        </w:rPr>
      </w:pPr>
      <w:r w:rsidRPr="009E729C">
        <w:br w:type="page"/>
      </w:r>
    </w:p>
    <w:p w:rsidR="0000059B" w:rsidRPr="009E729C" w:rsidRDefault="0000059B">
      <w:pPr>
        <w:pStyle w:val="CorpoAltF0"/>
      </w:pPr>
    </w:p>
    <w:p w:rsidR="0000059B" w:rsidRPr="009E729C" w:rsidRDefault="00EA7910">
      <w:pPr>
        <w:pStyle w:val="CorpoAltF0"/>
        <w:numPr>
          <w:ilvl w:val="0"/>
          <w:numId w:val="44"/>
        </w:numPr>
        <w:spacing w:before="120"/>
        <w:ind w:left="426"/>
        <w:rPr>
          <w:b/>
        </w:rPr>
      </w:pPr>
      <w:r w:rsidRPr="009E729C">
        <w:rPr>
          <w:b/>
        </w:rPr>
        <w:t>Codice anagrafica in AU</w:t>
      </w:r>
    </w:p>
    <w:p w:rsidR="0000059B" w:rsidRPr="009E729C" w:rsidRDefault="00EA7910">
      <w:pPr>
        <w:pStyle w:val="CorpoAltF0"/>
        <w:spacing w:before="120"/>
        <w:ind w:left="426"/>
      </w:pPr>
      <w:r w:rsidRPr="009E729C">
        <w:t>In caso di sottoscrizione della procedura in AU, nella maschera principale dell’anagrafica collegata all’AU nonché a lato del relativo campo “</w:t>
      </w:r>
      <w:r w:rsidRPr="009E729C">
        <w:rPr>
          <w:i/>
        </w:rPr>
        <w:t>Codice fiscale</w:t>
      </w:r>
      <w:r w:rsidRPr="009E729C">
        <w:t>”, verrà evidenziato il rispettivo codice identificativo all’interno della gestione Anagrafica Unica:</w:t>
      </w:r>
    </w:p>
    <w:p w:rsidR="0000059B" w:rsidRPr="009E729C" w:rsidRDefault="00EA7910">
      <w:pPr>
        <w:pStyle w:val="CorpoAltF0"/>
        <w:spacing w:before="120"/>
        <w:ind w:left="426"/>
        <w:jc w:val="center"/>
      </w:pPr>
      <w:r w:rsidRPr="009E729C">
        <w:rPr>
          <w:noProof/>
        </w:rPr>
        <w:drawing>
          <wp:inline distT="0" distB="0" distL="0" distR="0">
            <wp:extent cx="5040000" cy="1642728"/>
            <wp:effectExtent l="0" t="0" r="0" b="0"/>
            <wp:docPr id="14" name="Immagine 14"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09BE9.tmp"/>
                    <pic:cNvPicPr/>
                  </pic:nvPicPr>
                  <pic:blipFill>
                    <a:blip r:embed="rId65">
                      <a:extLst>
                        <a:ext uri="{28A0092B-C50C-407E-A947-70E740481C1C}">
                          <a14:useLocalDpi xmlns:a14="http://schemas.microsoft.com/office/drawing/2010/main" val="0"/>
                        </a:ext>
                      </a:extLst>
                    </a:blip>
                    <a:stretch>
                      <a:fillRect/>
                    </a:stretch>
                  </pic:blipFill>
                  <pic:spPr>
                    <a:xfrm>
                      <a:off x="0" y="0"/>
                      <a:ext cx="5040000" cy="1642728"/>
                    </a:xfrm>
                    <a:prstGeom prst="rect">
                      <a:avLst/>
                    </a:prstGeom>
                  </pic:spPr>
                </pic:pic>
              </a:graphicData>
            </a:graphic>
          </wp:inline>
        </w:drawing>
      </w:r>
    </w:p>
    <w:p w:rsidR="0000059B" w:rsidRPr="009E729C" w:rsidRDefault="00EA7910">
      <w:pPr>
        <w:pStyle w:val="CorpoAltF0"/>
        <w:spacing w:before="120"/>
        <w:ind w:left="426"/>
        <w:jc w:val="center"/>
      </w:pPr>
      <w:r w:rsidRPr="009E729C">
        <w:rPr>
          <w:noProof/>
        </w:rPr>
        <w:drawing>
          <wp:inline distT="0" distB="0" distL="0" distR="0">
            <wp:extent cx="5040000" cy="1170727"/>
            <wp:effectExtent l="0" t="0" r="0" b="0"/>
            <wp:docPr id="17" name="Immagine 17"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09ED0.tmp"/>
                    <pic:cNvPicPr/>
                  </pic:nvPicPr>
                  <pic:blipFill>
                    <a:blip r:embed="rId66">
                      <a:extLst>
                        <a:ext uri="{28A0092B-C50C-407E-A947-70E740481C1C}">
                          <a14:useLocalDpi xmlns:a14="http://schemas.microsoft.com/office/drawing/2010/main" val="0"/>
                        </a:ext>
                      </a:extLst>
                    </a:blip>
                    <a:stretch>
                      <a:fillRect/>
                    </a:stretch>
                  </pic:blipFill>
                  <pic:spPr>
                    <a:xfrm>
                      <a:off x="0" y="0"/>
                      <a:ext cx="5040000" cy="1170727"/>
                    </a:xfrm>
                    <a:prstGeom prst="rect">
                      <a:avLst/>
                    </a:prstGeom>
                  </pic:spPr>
                </pic:pic>
              </a:graphicData>
            </a:graphic>
          </wp:inline>
        </w:drawing>
      </w:r>
    </w:p>
    <w:p w:rsidR="0000059B" w:rsidRPr="009E729C" w:rsidRDefault="00EA7910">
      <w:pPr>
        <w:pStyle w:val="CorpoAltF0"/>
        <w:spacing w:before="120"/>
        <w:ind w:left="426"/>
      </w:pPr>
      <w:r w:rsidRPr="009E729C">
        <w:t>Diversamente, in caso di procedura sottoscritta ma anagrafica non collegata, in tale sede verrà evidenziata la dicitura “</w:t>
      </w:r>
      <w:r w:rsidRPr="009E729C">
        <w:rPr>
          <w:i/>
        </w:rPr>
        <w:t>Scollegata</w:t>
      </w:r>
      <w:r w:rsidRPr="009E729C">
        <w:t>”.</w:t>
      </w:r>
    </w:p>
    <w:p w:rsidR="0000059B" w:rsidRPr="009E729C" w:rsidRDefault="0000059B">
      <w:pPr>
        <w:pStyle w:val="CorpoAltF0"/>
      </w:pPr>
    </w:p>
    <w:p w:rsidR="0000059B" w:rsidRPr="009E729C" w:rsidRDefault="00EA7910">
      <w:pPr>
        <w:pStyle w:val="CorpoAltF0"/>
        <w:numPr>
          <w:ilvl w:val="0"/>
          <w:numId w:val="44"/>
        </w:numPr>
        <w:spacing w:before="120"/>
        <w:ind w:left="426"/>
        <w:rPr>
          <w:b/>
        </w:rPr>
      </w:pPr>
      <w:r w:rsidRPr="009E729C">
        <w:rPr>
          <w:b/>
        </w:rPr>
        <w:t>Accesso alla gestione AU</w:t>
      </w:r>
    </w:p>
    <w:p w:rsidR="0000059B" w:rsidRPr="009E729C" w:rsidRDefault="00EA7910">
      <w:pPr>
        <w:pStyle w:val="CorpoAltF0"/>
        <w:spacing w:before="120"/>
        <w:ind w:left="426"/>
      </w:pPr>
      <w:r w:rsidRPr="009E729C">
        <w:t>Nelle sezioni contenenti i dati anagrafici collegati all’Anagrafica Unica, risulterà abilitato il pulsante “</w:t>
      </w:r>
      <w:r w:rsidRPr="009E729C">
        <w:rPr>
          <w:i/>
        </w:rPr>
        <w:t>Gestione AU</w:t>
      </w:r>
      <w:r w:rsidRPr="009E729C">
        <w:t>” utile al fine di accedere direttamente alla gestione dei dati all’interno dell’Anagrafica Unica (funzione analoga a quella già presente fra le funzioni abilitate all’interno del campo “</w:t>
      </w:r>
      <w:r w:rsidRPr="009E729C">
        <w:rPr>
          <w:i/>
        </w:rPr>
        <w:t>Codice fiscale</w:t>
      </w:r>
      <w:r w:rsidRPr="009E729C">
        <w:t>”):</w:t>
      </w:r>
    </w:p>
    <w:p w:rsidR="0000059B" w:rsidRPr="009E729C" w:rsidRDefault="00EA7910">
      <w:pPr>
        <w:pStyle w:val="CorpoAltF0"/>
        <w:spacing w:before="120"/>
        <w:ind w:left="426"/>
        <w:jc w:val="center"/>
        <w:rPr>
          <w:noProof/>
        </w:rPr>
      </w:pPr>
      <w:r w:rsidRPr="009E729C">
        <w:rPr>
          <w:noProof/>
        </w:rPr>
        <w:drawing>
          <wp:inline distT="0" distB="0" distL="0" distR="0">
            <wp:extent cx="5040000" cy="3861029"/>
            <wp:effectExtent l="0" t="0" r="0" b="0"/>
            <wp:docPr id="6" name="Immagine 6"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0F306.tmp"/>
                    <pic:cNvPicPr/>
                  </pic:nvPicPr>
                  <pic:blipFill>
                    <a:blip r:embed="rId67">
                      <a:extLst>
                        <a:ext uri="{28A0092B-C50C-407E-A947-70E740481C1C}">
                          <a14:useLocalDpi xmlns:a14="http://schemas.microsoft.com/office/drawing/2010/main" val="0"/>
                        </a:ext>
                      </a:extLst>
                    </a:blip>
                    <a:stretch>
                      <a:fillRect/>
                    </a:stretch>
                  </pic:blipFill>
                  <pic:spPr>
                    <a:xfrm>
                      <a:off x="0" y="0"/>
                      <a:ext cx="5040000" cy="3861029"/>
                    </a:xfrm>
                    <a:prstGeom prst="rect">
                      <a:avLst/>
                    </a:prstGeom>
                  </pic:spPr>
                </pic:pic>
              </a:graphicData>
            </a:graphic>
          </wp:inline>
        </w:drawing>
      </w:r>
    </w:p>
    <w:p w:rsidR="0000059B" w:rsidRPr="009E729C" w:rsidRDefault="0000059B">
      <w:pPr>
        <w:pStyle w:val="CorpoAltF0"/>
      </w:pPr>
    </w:p>
    <w:p w:rsidR="0000059B" w:rsidRPr="009E729C" w:rsidRDefault="0000059B">
      <w:pPr>
        <w:pStyle w:val="CorpoAltF0"/>
      </w:pPr>
    </w:p>
    <w:p w:rsidR="0000059B" w:rsidRPr="009E729C" w:rsidRDefault="00EA7910">
      <w:pPr>
        <w:pStyle w:val="CorpoAltF0"/>
      </w:pPr>
      <w:r w:rsidRPr="009E729C">
        <w:t xml:space="preserve">Oltre alle suddette modifiche relative alla gestione dei dati anagrafici in AU, in corrispondenza dei diversi indirizzi presenti nei dati anagrafici dell’azienda e del dipendente è stata implementata la funzione di geolocalizzazione dello specifico indirizzo mediante l’applicazione </w:t>
      </w:r>
      <w:r w:rsidRPr="009E729C">
        <w:rPr>
          <w:i/>
        </w:rPr>
        <w:t>Google Maps</w:t>
      </w:r>
      <w:r w:rsidRPr="009E729C">
        <w:t>:</w:t>
      </w:r>
    </w:p>
    <w:p w:rsidR="0000059B" w:rsidRDefault="00EA7910">
      <w:pPr>
        <w:pStyle w:val="CorpoAltF0"/>
        <w:spacing w:before="120"/>
        <w:jc w:val="center"/>
      </w:pPr>
      <w:r w:rsidRPr="009E729C">
        <w:rPr>
          <w:noProof/>
        </w:rPr>
        <w:drawing>
          <wp:inline distT="0" distB="0" distL="0" distR="0">
            <wp:extent cx="5040000" cy="2237882"/>
            <wp:effectExtent l="0" t="0" r="0" b="0"/>
            <wp:docPr id="22" name="Immagine 22"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057E5.tmp"/>
                    <pic:cNvPicPr/>
                  </pic:nvPicPr>
                  <pic:blipFill>
                    <a:blip r:embed="rId68">
                      <a:extLst>
                        <a:ext uri="{28A0092B-C50C-407E-A947-70E740481C1C}">
                          <a14:useLocalDpi xmlns:a14="http://schemas.microsoft.com/office/drawing/2010/main" val="0"/>
                        </a:ext>
                      </a:extLst>
                    </a:blip>
                    <a:stretch>
                      <a:fillRect/>
                    </a:stretch>
                  </pic:blipFill>
                  <pic:spPr>
                    <a:xfrm>
                      <a:off x="0" y="0"/>
                      <a:ext cx="5040000" cy="2237882"/>
                    </a:xfrm>
                    <a:prstGeom prst="rect">
                      <a:avLst/>
                    </a:prstGeom>
                  </pic:spPr>
                </pic:pic>
              </a:graphicData>
            </a:graphic>
          </wp:inline>
        </w:drawing>
      </w:r>
    </w:p>
    <w:p w:rsidR="0000059B" w:rsidRDefault="0000059B">
      <w:pPr>
        <w:pStyle w:val="CorpoAltF0"/>
      </w:pPr>
    </w:p>
    <w:p w:rsidR="0000059B" w:rsidRDefault="0000059B">
      <w:pPr>
        <w:pStyle w:val="CorpoAltF0"/>
      </w:pPr>
    </w:p>
    <w:p w:rsidR="0000059B" w:rsidRDefault="0000059B">
      <w:pPr>
        <w:pStyle w:val="CorpoAltF0"/>
      </w:pPr>
    </w:p>
    <w:sectPr w:rsidR="0000059B">
      <w:headerReference w:type="default" r:id="rId69"/>
      <w:footerReference w:type="default" r:id="rId70"/>
      <w:pgSz w:w="11907" w:h="16840" w:code="9"/>
      <w:pgMar w:top="567" w:right="992" w:bottom="1134" w:left="1134" w:header="397" w:footer="397" w:gutter="0"/>
      <w:pgNumType w:chapStyle="1" w:chapSep="period"/>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59B" w:rsidRDefault="00EA7910">
      <w:r>
        <w:separator/>
      </w:r>
    </w:p>
  </w:endnote>
  <w:endnote w:type="continuationSeparator" w:id="0">
    <w:p w:rsidR="0000059B" w:rsidRDefault="00EA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59B" w:rsidRDefault="00EA7910">
    <w:pPr>
      <w:pStyle w:val="CorpoAltF0"/>
      <w:jc w:val="center"/>
      <w:rPr>
        <w:sz w:val="10"/>
        <w:szCs w:val="10"/>
      </w:rPr>
    </w:pPr>
    <w:r>
      <w:rPr>
        <w:noProof/>
        <w:sz w:val="10"/>
        <w:szCs w:val="10"/>
      </w:rPr>
      <w:drawing>
        <wp:inline distT="0" distB="0" distL="0" distR="0">
          <wp:extent cx="6120000" cy="36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rsidR="0000059B">
      <w:trPr>
        <w:trHeight w:hRule="exact" w:val="567"/>
        <w:jc w:val="center"/>
      </w:trPr>
      <w:tc>
        <w:tcPr>
          <w:tcW w:w="2977" w:type="dxa"/>
          <w:tcMar>
            <w:left w:w="0" w:type="dxa"/>
          </w:tcMar>
          <w:vAlign w:val="center"/>
        </w:tcPr>
        <w:p w:rsidR="0000059B" w:rsidRDefault="0000059B">
          <w:pPr>
            <w:spacing w:line="240" w:lineRule="atLeast"/>
            <w:ind w:right="360"/>
            <w:rPr>
              <w:rStyle w:val="Numeropagina"/>
              <w:rFonts w:ascii="Courier" w:hAnsi="Courier"/>
              <w:b/>
            </w:rPr>
          </w:pPr>
        </w:p>
      </w:tc>
      <w:tc>
        <w:tcPr>
          <w:tcW w:w="4961" w:type="dxa"/>
        </w:tcPr>
        <w:p w:rsidR="0000059B" w:rsidRDefault="00EA7910">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rsidR="0000059B" w:rsidRDefault="00EA7910">
          <w:pPr>
            <w:jc w:val="center"/>
            <w:rPr>
              <w:rFonts w:ascii="Arial" w:hAnsi="Arial" w:cs="Arial"/>
              <w:i/>
              <w:sz w:val="20"/>
              <w:szCs w:val="20"/>
            </w:rPr>
          </w:pPr>
          <w:r>
            <w:rPr>
              <w:rFonts w:ascii="Arial" w:hAnsi="Arial" w:cs="Arial"/>
              <w:i/>
              <w:sz w:val="20"/>
              <w:szCs w:val="20"/>
            </w:rPr>
            <w:t>PAGHE 2017.2.1</w:t>
          </w:r>
        </w:p>
      </w:tc>
      <w:tc>
        <w:tcPr>
          <w:tcW w:w="1701" w:type="dxa"/>
        </w:tcPr>
        <w:p w:rsidR="0000059B" w:rsidRDefault="00EA7910">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sidR="002D6A0A">
            <w:rPr>
              <w:rStyle w:val="Numeropagina"/>
              <w:rFonts w:ascii="Arial" w:hAnsi="Arial" w:cs="Arial"/>
              <w:noProof/>
              <w:sz w:val="20"/>
            </w:rPr>
            <w:t>1</w:t>
          </w:r>
          <w:r>
            <w:rPr>
              <w:rStyle w:val="Numeropagina"/>
              <w:rFonts w:ascii="Arial" w:hAnsi="Arial" w:cs="Arial"/>
              <w:sz w:val="20"/>
            </w:rPr>
            <w:fldChar w:fldCharType="end"/>
          </w:r>
        </w:p>
      </w:tc>
    </w:tr>
  </w:tbl>
  <w:p w:rsidR="0000059B" w:rsidRDefault="0000059B">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59B" w:rsidRDefault="00EA7910">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rsidR="0000059B">
      <w:trPr>
        <w:trHeight w:hRule="exact" w:val="567"/>
        <w:jc w:val="center"/>
      </w:trPr>
      <w:tc>
        <w:tcPr>
          <w:tcW w:w="2977" w:type="dxa"/>
          <w:tcMar>
            <w:left w:w="0" w:type="dxa"/>
          </w:tcMar>
          <w:vAlign w:val="center"/>
        </w:tcPr>
        <w:p w:rsidR="0000059B" w:rsidRDefault="00EA7910">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rsidR="0000059B" w:rsidRDefault="00EA7910">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rsidR="0000059B" w:rsidRDefault="00EA7910">
          <w:pPr>
            <w:jc w:val="center"/>
            <w:rPr>
              <w:rFonts w:ascii="Arial" w:hAnsi="Arial" w:cs="Arial"/>
              <w:i/>
              <w:sz w:val="20"/>
              <w:szCs w:val="20"/>
            </w:rPr>
          </w:pPr>
          <w:r>
            <w:rPr>
              <w:rFonts w:ascii="Arial" w:hAnsi="Arial" w:cs="Arial"/>
              <w:i/>
              <w:sz w:val="20"/>
              <w:szCs w:val="20"/>
            </w:rPr>
            <w:t>PAGHE 2017.2.1</w:t>
          </w:r>
        </w:p>
      </w:tc>
      <w:tc>
        <w:tcPr>
          <w:tcW w:w="1701" w:type="dxa"/>
        </w:tcPr>
        <w:p w:rsidR="0000059B" w:rsidRDefault="00EA7910">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sidR="002D6A0A">
            <w:rPr>
              <w:rStyle w:val="Numeropagina"/>
              <w:rFonts w:ascii="Arial" w:hAnsi="Arial" w:cs="Arial"/>
              <w:noProof/>
              <w:sz w:val="20"/>
            </w:rPr>
            <w:t>10</w:t>
          </w:r>
          <w:r>
            <w:rPr>
              <w:rStyle w:val="Numeropagina"/>
              <w:rFonts w:ascii="Arial" w:hAnsi="Arial" w:cs="Arial"/>
              <w:sz w:val="20"/>
            </w:rPr>
            <w:fldChar w:fldCharType="end"/>
          </w:r>
        </w:p>
        <w:p w:rsidR="0000059B" w:rsidRDefault="002D6A0A">
          <w:pPr>
            <w:spacing w:line="240" w:lineRule="atLeast"/>
            <w:jc w:val="right"/>
            <w:rPr>
              <w:rStyle w:val="Numeropagina"/>
              <w:rFonts w:ascii="Arial" w:hAnsi="Arial" w:cs="Arial"/>
              <w:sz w:val="20"/>
            </w:rPr>
          </w:pPr>
          <w:r>
            <w:rPr>
              <w:rStyle w:val="Numeropagina"/>
              <w:rFonts w:ascii="Arial" w:hAnsi="Arial" w:cs="Arial"/>
              <w:sz w:val="20"/>
            </w:rPr>
          </w:r>
          <w:r>
            <w:rPr>
              <w:rStyle w:val="Numeropagina"/>
              <w:rFonts w:ascii="Arial" w:hAnsi="Arial" w:cs="Arial"/>
              <w:sz w:val="20"/>
            </w:rPr>
            <w:pict>
              <v:roundrect id="AutoShape 1" o:spid="_x0000_s2049" style="width:68.6pt;height:12.45pt;visibility:visible;mso-left-percent:-10001;mso-top-percent:-10001;mso-position-horizontal:absolute;mso-position-horizontal-relative:char;mso-position-vertical:absolute;mso-position-vertical-relative:line;mso-left-percent:-10001;mso-top-percent:-10001" arcsize="10923f" filled="f" fillcolor="#365f91" strokecolor="#365f91 [2404]">
                <v:textbox style="mso-next-textbox:#AutoShape 1" inset=",.3mm,,.3mm">
                  <w:txbxContent>
                    <w:p w:rsidR="0000059B" w:rsidRDefault="002D6A0A">
                      <w:pPr>
                        <w:jc w:val="center"/>
                        <w:rPr>
                          <w:rFonts w:ascii="Verdana" w:hAnsi="Verdana"/>
                          <w:b/>
                          <w:color w:val="365F91"/>
                          <w:sz w:val="12"/>
                          <w:szCs w:val="12"/>
                        </w:rPr>
                      </w:pPr>
                      <w:hyperlink w:anchor="INDICE" w:history="1">
                        <w:r w:rsidR="00EA7910">
                          <w:rPr>
                            <w:rStyle w:val="Collegamentoipertestuale"/>
                            <w:rFonts w:ascii="Verdana" w:hAnsi="Verdana"/>
                            <w:b/>
                            <w:color w:val="365F91"/>
                            <w:sz w:val="12"/>
                            <w:szCs w:val="12"/>
                          </w:rPr>
                          <w:t>Torna all’indice</w:t>
                        </w:r>
                      </w:hyperlink>
                    </w:p>
                  </w:txbxContent>
                </v:textbox>
                <w10:wrap type="none"/>
                <w10:anchorlock/>
              </v:roundrect>
            </w:pict>
          </w:r>
        </w:p>
      </w:tc>
    </w:tr>
  </w:tbl>
  <w:p w:rsidR="0000059B" w:rsidRDefault="0000059B">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59B" w:rsidRDefault="00EA7910">
      <w:r>
        <w:separator/>
      </w:r>
    </w:p>
  </w:footnote>
  <w:footnote w:type="continuationSeparator" w:id="0">
    <w:p w:rsidR="0000059B" w:rsidRDefault="00EA7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4663"/>
      <w:gridCol w:w="2141"/>
    </w:tblGrid>
    <w:tr w:rsidR="0000059B">
      <w:trPr>
        <w:cantSplit/>
      </w:trPr>
      <w:tc>
        <w:tcPr>
          <w:tcW w:w="2835" w:type="dxa"/>
          <w:tcBorders>
            <w:top w:val="nil"/>
            <w:left w:val="nil"/>
            <w:bottom w:val="single" w:sz="4" w:space="0" w:color="auto"/>
            <w:right w:val="nil"/>
          </w:tcBorders>
        </w:tcPr>
        <w:p w:rsidR="0000059B" w:rsidRDefault="00EA7910">
          <w:pPr>
            <w:pStyle w:val="Intestazione"/>
            <w:spacing w:before="20"/>
            <w:rPr>
              <w:rFonts w:ascii="Courier" w:hAnsi="Courier"/>
              <w:b/>
            </w:rPr>
          </w:pPr>
          <w:r>
            <w:rPr>
              <w:rFonts w:ascii="Courier" w:hAnsi="Courier"/>
              <w:b/>
              <w:noProof/>
            </w:rPr>
            <w:drawing>
              <wp:inline distT="0" distB="0" distL="0" distR="0">
                <wp:extent cx="1693545" cy="367030"/>
                <wp:effectExtent l="0" t="0" r="1905" b="0"/>
                <wp:docPr id="10" name="Immagine 10"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rsidR="0000059B" w:rsidRDefault="00EA7910">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rsidR="0000059B" w:rsidRDefault="0000059B">
          <w:pPr>
            <w:pStyle w:val="Intestazione"/>
            <w:jc w:val="right"/>
            <w:rPr>
              <w:rFonts w:ascii="Arial" w:hAnsi="Arial" w:cs="Arial"/>
            </w:rPr>
          </w:pPr>
        </w:p>
      </w:tc>
    </w:tr>
    <w:tr w:rsidR="0000059B">
      <w:trPr>
        <w:cantSplit/>
      </w:trPr>
      <w:tc>
        <w:tcPr>
          <w:tcW w:w="9639" w:type="dxa"/>
          <w:gridSpan w:val="3"/>
          <w:tcBorders>
            <w:top w:val="single" w:sz="4" w:space="0" w:color="auto"/>
            <w:left w:val="nil"/>
            <w:bottom w:val="nil"/>
            <w:right w:val="nil"/>
          </w:tcBorders>
          <w:vAlign w:val="bottom"/>
        </w:tcPr>
        <w:p w:rsidR="0000059B" w:rsidRDefault="0000059B">
          <w:pPr>
            <w:pStyle w:val="Intestazione"/>
            <w:jc w:val="center"/>
            <w:rPr>
              <w:rFonts w:ascii="Arial" w:hAnsi="Arial" w:cs="Arial"/>
              <w:color w:val="000080"/>
              <w:sz w:val="12"/>
            </w:rPr>
          </w:pPr>
        </w:p>
        <w:p w:rsidR="0000059B" w:rsidRDefault="00EA7910">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rsidR="0000059B" w:rsidRDefault="0000059B">
          <w:pPr>
            <w:pStyle w:val="Intestazione"/>
            <w:rPr>
              <w:rFonts w:ascii="Arial" w:hAnsi="Arial" w:cs="Arial"/>
              <w:b/>
              <w:bCs/>
              <w:color w:val="000080"/>
              <w:sz w:val="10"/>
              <w:szCs w:val="10"/>
            </w:rPr>
          </w:pPr>
        </w:p>
      </w:tc>
    </w:tr>
  </w:tbl>
  <w:p w:rsidR="0000059B" w:rsidRDefault="0000059B">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rsidR="0000059B">
      <w:trPr>
        <w:trHeight w:hRule="exact" w:val="567"/>
      </w:trPr>
      <w:tc>
        <w:tcPr>
          <w:tcW w:w="9639" w:type="dxa"/>
        </w:tcPr>
        <w:p w:rsidR="0000059B" w:rsidRDefault="00EA7910">
          <w:pPr>
            <w:pStyle w:val="TS-testata-01"/>
            <w:tabs>
              <w:tab w:val="clear" w:pos="9638"/>
            </w:tabs>
            <w:rPr>
              <w:b w:val="0"/>
              <w:color w:val="FFFFFF"/>
              <w:sz w:val="32"/>
            </w:rPr>
          </w:pPr>
          <w:r>
            <w:t>PAGHE – IMPLEMENTAZIONI</w:t>
          </w:r>
        </w:p>
      </w:tc>
    </w:tr>
  </w:tbl>
  <w:p w:rsidR="0000059B" w:rsidRDefault="0000059B">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visibility:visible;mso-wrap-style:square" o:bullet="t">
        <v:imagedata r:id="rId1" o:title=""/>
      </v:shape>
    </w:pict>
  </w:numPicBullet>
  <w:abstractNum w:abstractNumId="0" w15:restartNumberingAfterBreak="0">
    <w:nsid w:val="00000006"/>
    <w:multiLevelType w:val="singleLevel"/>
    <w:tmpl w:val="00000006"/>
    <w:name w:val="WW8Num14"/>
    <w:lvl w:ilvl="0">
      <w:start w:val="1"/>
      <w:numFmt w:val="bullet"/>
      <w:lvlText w:val=""/>
      <w:lvlJc w:val="left"/>
      <w:pPr>
        <w:tabs>
          <w:tab w:val="num" w:pos="0"/>
        </w:tabs>
        <w:ind w:left="890" w:hanging="360"/>
      </w:pPr>
      <w:rPr>
        <w:rFonts w:ascii="Wingdings" w:hAnsi="Wingdings" w:cs="Wingdings" w:hint="default"/>
      </w:rPr>
    </w:lvl>
  </w:abstractNum>
  <w:abstractNum w:abstractNumId="1" w15:restartNumberingAfterBreak="0">
    <w:nsid w:val="00000007"/>
    <w:multiLevelType w:val="singleLevel"/>
    <w:tmpl w:val="00000007"/>
    <w:name w:val="WW8Num18"/>
    <w:lvl w:ilvl="0">
      <w:start w:val="1"/>
      <w:numFmt w:val="bullet"/>
      <w:lvlText w:val=""/>
      <w:lvlJc w:val="left"/>
      <w:pPr>
        <w:tabs>
          <w:tab w:val="num" w:pos="757"/>
        </w:tabs>
        <w:ind w:left="757" w:hanging="284"/>
      </w:pPr>
      <w:rPr>
        <w:rFonts w:ascii="Wingdings" w:hAnsi="Wingdings" w:cs="Wingdings" w:hint="default"/>
      </w:rPr>
    </w:lvl>
  </w:abstractNum>
  <w:abstractNum w:abstractNumId="2" w15:restartNumberingAfterBreak="0">
    <w:nsid w:val="003E6735"/>
    <w:multiLevelType w:val="hybridMultilevel"/>
    <w:tmpl w:val="4E20B7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1A2C28"/>
    <w:multiLevelType w:val="hybridMultilevel"/>
    <w:tmpl w:val="507C0D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E8678E"/>
    <w:multiLevelType w:val="hybridMultilevel"/>
    <w:tmpl w:val="E282541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451ACA"/>
    <w:multiLevelType w:val="hybridMultilevel"/>
    <w:tmpl w:val="2CF66260"/>
    <w:lvl w:ilvl="0" w:tplc="6DCED66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2E13B9"/>
    <w:multiLevelType w:val="hybridMultilevel"/>
    <w:tmpl w:val="00B69ABA"/>
    <w:lvl w:ilvl="0" w:tplc="4296E28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D91007"/>
    <w:multiLevelType w:val="hybridMultilevel"/>
    <w:tmpl w:val="3F589400"/>
    <w:lvl w:ilvl="0" w:tplc="0410000B">
      <w:start w:val="1"/>
      <w:numFmt w:val="bullet"/>
      <w:lvlText w:val=""/>
      <w:lvlJc w:val="left"/>
      <w:pPr>
        <w:tabs>
          <w:tab w:val="num" w:pos="1276"/>
        </w:tabs>
        <w:ind w:left="1276" w:hanging="360"/>
      </w:pPr>
      <w:rPr>
        <w:rFonts w:ascii="Wingdings" w:hAnsi="Wingdings" w:hint="default"/>
      </w:rPr>
    </w:lvl>
    <w:lvl w:ilvl="1" w:tplc="04100003" w:tentative="1">
      <w:start w:val="1"/>
      <w:numFmt w:val="bullet"/>
      <w:lvlText w:val="o"/>
      <w:lvlJc w:val="left"/>
      <w:pPr>
        <w:tabs>
          <w:tab w:val="num" w:pos="1996"/>
        </w:tabs>
        <w:ind w:left="1996" w:hanging="360"/>
      </w:pPr>
      <w:rPr>
        <w:rFonts w:ascii="Courier New" w:hAnsi="Courier New" w:cs="Courier New" w:hint="default"/>
      </w:rPr>
    </w:lvl>
    <w:lvl w:ilvl="2" w:tplc="04100005" w:tentative="1">
      <w:start w:val="1"/>
      <w:numFmt w:val="bullet"/>
      <w:lvlText w:val=""/>
      <w:lvlJc w:val="left"/>
      <w:pPr>
        <w:tabs>
          <w:tab w:val="num" w:pos="2716"/>
        </w:tabs>
        <w:ind w:left="2716" w:hanging="360"/>
      </w:pPr>
      <w:rPr>
        <w:rFonts w:ascii="Wingdings" w:hAnsi="Wingdings" w:hint="default"/>
      </w:rPr>
    </w:lvl>
    <w:lvl w:ilvl="3" w:tplc="04100001" w:tentative="1">
      <w:start w:val="1"/>
      <w:numFmt w:val="bullet"/>
      <w:lvlText w:val=""/>
      <w:lvlJc w:val="left"/>
      <w:pPr>
        <w:tabs>
          <w:tab w:val="num" w:pos="3436"/>
        </w:tabs>
        <w:ind w:left="3436" w:hanging="360"/>
      </w:pPr>
      <w:rPr>
        <w:rFonts w:ascii="Symbol" w:hAnsi="Symbol" w:hint="default"/>
      </w:rPr>
    </w:lvl>
    <w:lvl w:ilvl="4" w:tplc="04100003" w:tentative="1">
      <w:start w:val="1"/>
      <w:numFmt w:val="bullet"/>
      <w:lvlText w:val="o"/>
      <w:lvlJc w:val="left"/>
      <w:pPr>
        <w:tabs>
          <w:tab w:val="num" w:pos="4156"/>
        </w:tabs>
        <w:ind w:left="4156" w:hanging="360"/>
      </w:pPr>
      <w:rPr>
        <w:rFonts w:ascii="Courier New" w:hAnsi="Courier New" w:cs="Courier New" w:hint="default"/>
      </w:rPr>
    </w:lvl>
    <w:lvl w:ilvl="5" w:tplc="04100005" w:tentative="1">
      <w:start w:val="1"/>
      <w:numFmt w:val="bullet"/>
      <w:lvlText w:val=""/>
      <w:lvlJc w:val="left"/>
      <w:pPr>
        <w:tabs>
          <w:tab w:val="num" w:pos="4876"/>
        </w:tabs>
        <w:ind w:left="4876" w:hanging="360"/>
      </w:pPr>
      <w:rPr>
        <w:rFonts w:ascii="Wingdings" w:hAnsi="Wingdings" w:hint="default"/>
      </w:rPr>
    </w:lvl>
    <w:lvl w:ilvl="6" w:tplc="04100001" w:tentative="1">
      <w:start w:val="1"/>
      <w:numFmt w:val="bullet"/>
      <w:lvlText w:val=""/>
      <w:lvlJc w:val="left"/>
      <w:pPr>
        <w:tabs>
          <w:tab w:val="num" w:pos="5596"/>
        </w:tabs>
        <w:ind w:left="5596" w:hanging="360"/>
      </w:pPr>
      <w:rPr>
        <w:rFonts w:ascii="Symbol" w:hAnsi="Symbol" w:hint="default"/>
      </w:rPr>
    </w:lvl>
    <w:lvl w:ilvl="7" w:tplc="04100003" w:tentative="1">
      <w:start w:val="1"/>
      <w:numFmt w:val="bullet"/>
      <w:lvlText w:val="o"/>
      <w:lvlJc w:val="left"/>
      <w:pPr>
        <w:tabs>
          <w:tab w:val="num" w:pos="6316"/>
        </w:tabs>
        <w:ind w:left="6316" w:hanging="360"/>
      </w:pPr>
      <w:rPr>
        <w:rFonts w:ascii="Courier New" w:hAnsi="Courier New" w:cs="Courier New" w:hint="default"/>
      </w:rPr>
    </w:lvl>
    <w:lvl w:ilvl="8" w:tplc="04100005" w:tentative="1">
      <w:start w:val="1"/>
      <w:numFmt w:val="bullet"/>
      <w:lvlText w:val=""/>
      <w:lvlJc w:val="left"/>
      <w:pPr>
        <w:tabs>
          <w:tab w:val="num" w:pos="7036"/>
        </w:tabs>
        <w:ind w:left="7036" w:hanging="360"/>
      </w:pPr>
      <w:rPr>
        <w:rFonts w:ascii="Wingdings" w:hAnsi="Wingdings" w:hint="default"/>
      </w:rPr>
    </w:lvl>
  </w:abstractNum>
  <w:abstractNum w:abstractNumId="8" w15:restartNumberingAfterBreak="0">
    <w:nsid w:val="10E1390B"/>
    <w:multiLevelType w:val="hybridMultilevel"/>
    <w:tmpl w:val="0FF6CE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B5E2A"/>
    <w:multiLevelType w:val="hybridMultilevel"/>
    <w:tmpl w:val="5A3898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9D4B38"/>
    <w:multiLevelType w:val="hybridMultilevel"/>
    <w:tmpl w:val="BAF021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021497"/>
    <w:multiLevelType w:val="hybridMultilevel"/>
    <w:tmpl w:val="CA4E8C3A"/>
    <w:lvl w:ilvl="0" w:tplc="C53AF078">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2"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3" w15:restartNumberingAfterBreak="0">
    <w:nsid w:val="183307E5"/>
    <w:multiLevelType w:val="hybridMultilevel"/>
    <w:tmpl w:val="009A81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D3659A"/>
    <w:multiLevelType w:val="hybridMultilevel"/>
    <w:tmpl w:val="3D542FD4"/>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15:restartNumberingAfterBreak="0">
    <w:nsid w:val="1BAE1F49"/>
    <w:multiLevelType w:val="hybridMultilevel"/>
    <w:tmpl w:val="6AB87184"/>
    <w:lvl w:ilvl="0" w:tplc="47BA2694">
      <w:start w:val="8522"/>
      <w:numFmt w:val="bullet"/>
      <w:lvlText w:val="-"/>
      <w:lvlJc w:val="left"/>
      <w:pPr>
        <w:ind w:left="752" w:hanging="360"/>
      </w:pPr>
      <w:rPr>
        <w:rFonts w:ascii="Arial" w:eastAsia="Times New Roman" w:hAnsi="Arial" w:cs="Aria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6" w15:restartNumberingAfterBreak="0">
    <w:nsid w:val="26E02C3A"/>
    <w:multiLevelType w:val="hybridMultilevel"/>
    <w:tmpl w:val="DE60B8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DE26F9"/>
    <w:multiLevelType w:val="hybridMultilevel"/>
    <w:tmpl w:val="98DE231E"/>
    <w:lvl w:ilvl="0" w:tplc="71FAF9B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6862E6"/>
    <w:multiLevelType w:val="hybridMultilevel"/>
    <w:tmpl w:val="A98AC114"/>
    <w:lvl w:ilvl="0" w:tplc="D7380D5E">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97E0ECB"/>
    <w:multiLevelType w:val="hybridMultilevel"/>
    <w:tmpl w:val="782470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575BBE"/>
    <w:multiLevelType w:val="hybridMultilevel"/>
    <w:tmpl w:val="8572E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D95EA7"/>
    <w:multiLevelType w:val="hybridMultilevel"/>
    <w:tmpl w:val="44B08F1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06C4F33"/>
    <w:multiLevelType w:val="hybridMultilevel"/>
    <w:tmpl w:val="2632B5B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2EF3F7C"/>
    <w:multiLevelType w:val="hybridMultilevel"/>
    <w:tmpl w:val="BA2CDDC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45C6B69"/>
    <w:multiLevelType w:val="hybridMultilevel"/>
    <w:tmpl w:val="DCDA12C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894320C"/>
    <w:multiLevelType w:val="hybridMultilevel"/>
    <w:tmpl w:val="5A7A566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AEF0FC9"/>
    <w:multiLevelType w:val="hybridMultilevel"/>
    <w:tmpl w:val="007E2E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DAA5C75"/>
    <w:multiLevelType w:val="hybridMultilevel"/>
    <w:tmpl w:val="6D142A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F9E43CC"/>
    <w:multiLevelType w:val="hybridMultilevel"/>
    <w:tmpl w:val="D6B431EE"/>
    <w:lvl w:ilvl="0" w:tplc="C7CA1D0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1F758F3"/>
    <w:multiLevelType w:val="hybridMultilevel"/>
    <w:tmpl w:val="257A21CE"/>
    <w:lvl w:ilvl="0" w:tplc="D0644046">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94B0315"/>
    <w:multiLevelType w:val="hybridMultilevel"/>
    <w:tmpl w:val="6D166D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4F6C1D"/>
    <w:multiLevelType w:val="hybridMultilevel"/>
    <w:tmpl w:val="A678D0D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C686EAA"/>
    <w:multiLevelType w:val="hybridMultilevel"/>
    <w:tmpl w:val="AA620A8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EC36ED"/>
    <w:multiLevelType w:val="hybridMultilevel"/>
    <w:tmpl w:val="B02287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E6657F2"/>
    <w:multiLevelType w:val="hybridMultilevel"/>
    <w:tmpl w:val="4A88B5D6"/>
    <w:lvl w:ilvl="0" w:tplc="7C761D4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0290A90"/>
    <w:multiLevelType w:val="hybridMultilevel"/>
    <w:tmpl w:val="22764A36"/>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1323BFD"/>
    <w:multiLevelType w:val="hybridMultilevel"/>
    <w:tmpl w:val="339C6450"/>
    <w:lvl w:ilvl="0" w:tplc="E19CDF1E">
      <w:start w:val="2"/>
      <w:numFmt w:val="bullet"/>
      <w:lvlText w:val="-"/>
      <w:lvlJc w:val="left"/>
      <w:pPr>
        <w:ind w:left="720" w:hanging="360"/>
      </w:pPr>
      <w:rPr>
        <w:rFonts w:ascii="Arial" w:eastAsia="Times New Roman" w:hAnsi="Arial" w:cs="Aria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5847079"/>
    <w:multiLevelType w:val="hybridMultilevel"/>
    <w:tmpl w:val="A6FA71D8"/>
    <w:lvl w:ilvl="0" w:tplc="81669CE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87677A7"/>
    <w:multiLevelType w:val="hybridMultilevel"/>
    <w:tmpl w:val="4BB86A2E"/>
    <w:lvl w:ilvl="0" w:tplc="C682094A">
      <w:start w:val="1"/>
      <w:numFmt w:val="bullet"/>
      <w:lvlText w:val="-"/>
      <w:lvlJc w:val="left"/>
      <w:pPr>
        <w:ind w:left="720" w:hanging="360"/>
      </w:pPr>
      <w:rPr>
        <w:rFonts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8B27FDD"/>
    <w:multiLevelType w:val="hybridMultilevel"/>
    <w:tmpl w:val="1A7C6C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1722508"/>
    <w:multiLevelType w:val="hybridMultilevel"/>
    <w:tmpl w:val="DCCC3FD4"/>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1" w15:restartNumberingAfterBreak="0">
    <w:nsid w:val="661C19CA"/>
    <w:multiLevelType w:val="hybridMultilevel"/>
    <w:tmpl w:val="AE6CDD2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CB81B5A"/>
    <w:multiLevelType w:val="hybridMultilevel"/>
    <w:tmpl w:val="E77032E0"/>
    <w:lvl w:ilvl="0" w:tplc="9F724C54">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3"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B65242B"/>
    <w:multiLevelType w:val="hybridMultilevel"/>
    <w:tmpl w:val="1304EDA2"/>
    <w:lvl w:ilvl="0" w:tplc="43A2FFD0">
      <w:start w:val="1"/>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E985254"/>
    <w:multiLevelType w:val="hybridMultilevel"/>
    <w:tmpl w:val="7B4A21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6"/>
  </w:num>
  <w:num w:numId="4">
    <w:abstractNumId w:val="30"/>
  </w:num>
  <w:num w:numId="5">
    <w:abstractNumId w:val="15"/>
  </w:num>
  <w:num w:numId="6">
    <w:abstractNumId w:val="42"/>
  </w:num>
  <w:num w:numId="7">
    <w:abstractNumId w:val="21"/>
  </w:num>
  <w:num w:numId="8">
    <w:abstractNumId w:val="3"/>
  </w:num>
  <w:num w:numId="9">
    <w:abstractNumId w:val="27"/>
  </w:num>
  <w:num w:numId="10">
    <w:abstractNumId w:val="35"/>
  </w:num>
  <w:num w:numId="11">
    <w:abstractNumId w:val="39"/>
  </w:num>
  <w:num w:numId="12">
    <w:abstractNumId w:val="13"/>
  </w:num>
  <w:num w:numId="13">
    <w:abstractNumId w:val="22"/>
  </w:num>
  <w:num w:numId="14">
    <w:abstractNumId w:val="32"/>
  </w:num>
  <w:num w:numId="15">
    <w:abstractNumId w:val="36"/>
  </w:num>
  <w:num w:numId="16">
    <w:abstractNumId w:val="19"/>
  </w:num>
  <w:num w:numId="17">
    <w:abstractNumId w:val="31"/>
  </w:num>
  <w:num w:numId="18">
    <w:abstractNumId w:val="44"/>
  </w:num>
  <w:num w:numId="19">
    <w:abstractNumId w:val="25"/>
  </w:num>
  <w:num w:numId="20">
    <w:abstractNumId w:val="11"/>
  </w:num>
  <w:num w:numId="21">
    <w:abstractNumId w:val="20"/>
  </w:num>
  <w:num w:numId="22">
    <w:abstractNumId w:val="14"/>
  </w:num>
  <w:num w:numId="23">
    <w:abstractNumId w:val="34"/>
  </w:num>
  <w:num w:numId="24">
    <w:abstractNumId w:val="16"/>
  </w:num>
  <w:num w:numId="25">
    <w:abstractNumId w:val="40"/>
  </w:num>
  <w:num w:numId="26">
    <w:abstractNumId w:val="45"/>
  </w:num>
  <w:num w:numId="27">
    <w:abstractNumId w:val="37"/>
  </w:num>
  <w:num w:numId="28">
    <w:abstractNumId w:val="4"/>
  </w:num>
  <w:num w:numId="29">
    <w:abstractNumId w:val="18"/>
  </w:num>
  <w:num w:numId="30">
    <w:abstractNumId w:val="17"/>
  </w:num>
  <w:num w:numId="31">
    <w:abstractNumId w:val="41"/>
  </w:num>
  <w:num w:numId="32">
    <w:abstractNumId w:val="10"/>
  </w:num>
  <w:num w:numId="33">
    <w:abstractNumId w:val="23"/>
  </w:num>
  <w:num w:numId="34">
    <w:abstractNumId w:val="43"/>
  </w:num>
  <w:num w:numId="35">
    <w:abstractNumId w:val="38"/>
  </w:num>
  <w:num w:numId="36">
    <w:abstractNumId w:val="2"/>
  </w:num>
  <w:num w:numId="37">
    <w:abstractNumId w:val="5"/>
  </w:num>
  <w:num w:numId="38">
    <w:abstractNumId w:val="29"/>
  </w:num>
  <w:num w:numId="39">
    <w:abstractNumId w:val="9"/>
  </w:num>
  <w:num w:numId="40">
    <w:abstractNumId w:val="8"/>
  </w:num>
  <w:num w:numId="41">
    <w:abstractNumId w:val="28"/>
  </w:num>
  <w:num w:numId="42">
    <w:abstractNumId w:val="33"/>
  </w:num>
  <w:num w:numId="43">
    <w:abstractNumId w:val="6"/>
  </w:num>
  <w:num w:numId="44">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7"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81"/>
  <w:drawingGridVerticalSpacing w:val="181"/>
  <w:noPunctuationKerning/>
  <w:characterSpacingControl w:val="doNotCompress"/>
  <w:hdrShapeDefaults>
    <o:shapedefaults v:ext="edit" spidmax="2051" fill="f" fillcolor="white" strokecolor="red">
      <v:fill color="white" on="f"/>
      <v:stroke color="red" weight="1.2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059B"/>
    <w:rsid w:val="0000059B"/>
    <w:rsid w:val="002D6A0A"/>
    <w:rsid w:val="009E729C"/>
    <w:rsid w:val="00A35CD9"/>
    <w:rsid w:val="00EA79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1.25pt"/>
    </o:shapedefaults>
    <o:shapelayout v:ext="edit">
      <o:idmap v:ext="edit" data="1"/>
    </o:shapelayout>
  </w:shapeDefaults>
  <w:decimalSymbol w:val=","/>
  <w:listSeparator w:val=";"/>
  <w15:docId w15:val="{C0E91E20-DDBA-48EE-A7F0-D580937A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left" w:pos="993"/>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semiHidden/>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semiHidden/>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character" w:customStyle="1" w:styleId="TS-titolo-01Carattere">
    <w:name w:val="TS-titolo-01 Carattere"/>
    <w:link w:val="TS-titolo-01"/>
    <w:rPr>
      <w:rFonts w:ascii="Arial" w:hAnsi="Arial" w:cs="Arial"/>
      <w:b/>
      <w:i/>
      <w:sz w:val="28"/>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qFormat/>
    <w:rPr>
      <w:b/>
      <w:bCs/>
      <w:i w:val="0"/>
      <w:iCs w:val="0"/>
    </w:rPr>
  </w:style>
  <w:style w:type="paragraph" w:customStyle="1" w:styleId="Ignora">
    <w:name w:val="Ignora"/>
    <w:basedOn w:val="CorpoAltF0"/>
    <w:qFormat/>
  </w:style>
  <w:style w:type="character" w:customStyle="1" w:styleId="Corpodeltesto3Carattere">
    <w:name w:val="Corpo del testo 3 Carattere"/>
    <w:basedOn w:val="Carpredefinitoparagrafo"/>
    <w:link w:val="Corpodeltesto3"/>
    <w:rPr>
      <w:rFonts w:ascii="Arial" w:hAnsi="Arial"/>
      <w:b/>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5292">
      <w:bodyDiv w:val="1"/>
      <w:marLeft w:val="0"/>
      <w:marRight w:val="0"/>
      <w:marTop w:val="0"/>
      <w:marBottom w:val="0"/>
      <w:divBdr>
        <w:top w:val="none" w:sz="0" w:space="0" w:color="auto"/>
        <w:left w:val="none" w:sz="0" w:space="0" w:color="auto"/>
        <w:bottom w:val="none" w:sz="0" w:space="0" w:color="auto"/>
        <w:right w:val="none" w:sz="0" w:space="0" w:color="auto"/>
      </w:divBdr>
      <w:divsChild>
        <w:div w:id="1887911113">
          <w:marLeft w:val="0"/>
          <w:marRight w:val="0"/>
          <w:marTop w:val="0"/>
          <w:marBottom w:val="0"/>
          <w:divBdr>
            <w:top w:val="none" w:sz="0" w:space="0" w:color="auto"/>
            <w:left w:val="none" w:sz="0" w:space="0" w:color="auto"/>
            <w:bottom w:val="none" w:sz="0" w:space="0" w:color="auto"/>
            <w:right w:val="none" w:sz="0" w:space="0" w:color="auto"/>
          </w:divBdr>
          <w:divsChild>
            <w:div w:id="998192128">
              <w:marLeft w:val="0"/>
              <w:marRight w:val="0"/>
              <w:marTop w:val="0"/>
              <w:marBottom w:val="0"/>
              <w:divBdr>
                <w:top w:val="none" w:sz="0" w:space="0" w:color="auto"/>
                <w:left w:val="none" w:sz="0" w:space="0" w:color="auto"/>
                <w:bottom w:val="none" w:sz="0" w:space="0" w:color="auto"/>
                <w:right w:val="none" w:sz="0" w:space="0" w:color="auto"/>
              </w:divBdr>
              <w:divsChild>
                <w:div w:id="560024906">
                  <w:marLeft w:val="0"/>
                  <w:marRight w:val="0"/>
                  <w:marTop w:val="0"/>
                  <w:marBottom w:val="0"/>
                  <w:divBdr>
                    <w:top w:val="none" w:sz="0" w:space="0" w:color="auto"/>
                    <w:left w:val="none" w:sz="0" w:space="0" w:color="auto"/>
                    <w:bottom w:val="none" w:sz="0" w:space="0" w:color="auto"/>
                    <w:right w:val="none" w:sz="0" w:space="0" w:color="auto"/>
                  </w:divBdr>
                  <w:divsChild>
                    <w:div w:id="643313024">
                      <w:marLeft w:val="150"/>
                      <w:marRight w:val="150"/>
                      <w:marTop w:val="120"/>
                      <w:marBottom w:val="0"/>
                      <w:divBdr>
                        <w:top w:val="none" w:sz="0" w:space="0" w:color="auto"/>
                        <w:left w:val="none" w:sz="0" w:space="0" w:color="auto"/>
                        <w:bottom w:val="none" w:sz="0" w:space="0" w:color="auto"/>
                        <w:right w:val="none" w:sz="0" w:space="0" w:color="auto"/>
                      </w:divBdr>
                      <w:divsChild>
                        <w:div w:id="702828083">
                          <w:marLeft w:val="0"/>
                          <w:marRight w:val="0"/>
                          <w:marTop w:val="0"/>
                          <w:marBottom w:val="0"/>
                          <w:divBdr>
                            <w:top w:val="none" w:sz="0" w:space="0" w:color="auto"/>
                            <w:left w:val="none" w:sz="0" w:space="0" w:color="auto"/>
                            <w:bottom w:val="none" w:sz="0" w:space="0" w:color="auto"/>
                            <w:right w:val="single" w:sz="6" w:space="8" w:color="DDDDDD"/>
                          </w:divBdr>
                          <w:divsChild>
                            <w:div w:id="1828789027">
                              <w:marLeft w:val="0"/>
                              <w:marRight w:val="0"/>
                              <w:marTop w:val="0"/>
                              <w:marBottom w:val="0"/>
                              <w:divBdr>
                                <w:top w:val="none" w:sz="0" w:space="0" w:color="auto"/>
                                <w:left w:val="none" w:sz="0" w:space="0" w:color="auto"/>
                                <w:bottom w:val="none" w:sz="0" w:space="0" w:color="auto"/>
                                <w:right w:val="none" w:sz="0" w:space="0" w:color="auto"/>
                              </w:divBdr>
                              <w:divsChild>
                                <w:div w:id="677121778">
                                  <w:marLeft w:val="0"/>
                                  <w:marRight w:val="0"/>
                                  <w:marTop w:val="0"/>
                                  <w:marBottom w:val="0"/>
                                  <w:divBdr>
                                    <w:top w:val="none" w:sz="0" w:space="0" w:color="auto"/>
                                    <w:left w:val="none" w:sz="0" w:space="0" w:color="auto"/>
                                    <w:bottom w:val="none" w:sz="0" w:space="0" w:color="auto"/>
                                    <w:right w:val="none" w:sz="0" w:space="0" w:color="auto"/>
                                  </w:divBdr>
                                  <w:divsChild>
                                    <w:div w:id="1627733351">
                                      <w:marLeft w:val="0"/>
                                      <w:marRight w:val="0"/>
                                      <w:marTop w:val="0"/>
                                      <w:marBottom w:val="0"/>
                                      <w:divBdr>
                                        <w:top w:val="none" w:sz="0" w:space="0" w:color="auto"/>
                                        <w:left w:val="none" w:sz="0" w:space="0" w:color="auto"/>
                                        <w:bottom w:val="none" w:sz="0" w:space="0" w:color="auto"/>
                                        <w:right w:val="none" w:sz="0" w:space="0" w:color="auto"/>
                                      </w:divBdr>
                                      <w:divsChild>
                                        <w:div w:id="12777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52628">
      <w:bodyDiv w:val="1"/>
      <w:marLeft w:val="0"/>
      <w:marRight w:val="0"/>
      <w:marTop w:val="0"/>
      <w:marBottom w:val="0"/>
      <w:divBdr>
        <w:top w:val="none" w:sz="0" w:space="0" w:color="auto"/>
        <w:left w:val="none" w:sz="0" w:space="0" w:color="auto"/>
        <w:bottom w:val="none" w:sz="0" w:space="0" w:color="auto"/>
        <w:right w:val="none" w:sz="0" w:space="0" w:color="auto"/>
      </w:divBdr>
    </w:div>
    <w:div w:id="61951878">
      <w:bodyDiv w:val="1"/>
      <w:marLeft w:val="0"/>
      <w:marRight w:val="0"/>
      <w:marTop w:val="0"/>
      <w:marBottom w:val="0"/>
      <w:divBdr>
        <w:top w:val="none" w:sz="0" w:space="0" w:color="auto"/>
        <w:left w:val="none" w:sz="0" w:space="0" w:color="auto"/>
        <w:bottom w:val="none" w:sz="0" w:space="0" w:color="auto"/>
        <w:right w:val="none" w:sz="0" w:space="0" w:color="auto"/>
      </w:divBdr>
    </w:div>
    <w:div w:id="192882101">
      <w:bodyDiv w:val="1"/>
      <w:marLeft w:val="0"/>
      <w:marRight w:val="0"/>
      <w:marTop w:val="0"/>
      <w:marBottom w:val="0"/>
      <w:divBdr>
        <w:top w:val="none" w:sz="0" w:space="0" w:color="auto"/>
        <w:left w:val="none" w:sz="0" w:space="0" w:color="auto"/>
        <w:bottom w:val="none" w:sz="0" w:space="0" w:color="auto"/>
        <w:right w:val="none" w:sz="0" w:space="0" w:color="auto"/>
      </w:divBdr>
    </w:div>
    <w:div w:id="332991996">
      <w:bodyDiv w:val="1"/>
      <w:marLeft w:val="0"/>
      <w:marRight w:val="0"/>
      <w:marTop w:val="0"/>
      <w:marBottom w:val="0"/>
      <w:divBdr>
        <w:top w:val="none" w:sz="0" w:space="0" w:color="auto"/>
        <w:left w:val="none" w:sz="0" w:space="0" w:color="auto"/>
        <w:bottom w:val="none" w:sz="0" w:space="0" w:color="auto"/>
        <w:right w:val="none" w:sz="0" w:space="0" w:color="auto"/>
      </w:divBdr>
      <w:divsChild>
        <w:div w:id="11406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7173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43284787">
      <w:bodyDiv w:val="1"/>
      <w:marLeft w:val="0"/>
      <w:marRight w:val="0"/>
      <w:marTop w:val="0"/>
      <w:marBottom w:val="0"/>
      <w:divBdr>
        <w:top w:val="none" w:sz="0" w:space="0" w:color="auto"/>
        <w:left w:val="none" w:sz="0" w:space="0" w:color="auto"/>
        <w:bottom w:val="none" w:sz="0" w:space="0" w:color="auto"/>
        <w:right w:val="none" w:sz="0" w:space="0" w:color="auto"/>
      </w:divBdr>
      <w:divsChild>
        <w:div w:id="671222115">
          <w:marLeft w:val="0"/>
          <w:marRight w:val="0"/>
          <w:marTop w:val="0"/>
          <w:marBottom w:val="0"/>
          <w:divBdr>
            <w:top w:val="none" w:sz="0" w:space="0" w:color="auto"/>
            <w:left w:val="none" w:sz="0" w:space="0" w:color="auto"/>
            <w:bottom w:val="none" w:sz="0" w:space="0" w:color="auto"/>
            <w:right w:val="none" w:sz="0" w:space="0" w:color="auto"/>
          </w:divBdr>
          <w:divsChild>
            <w:div w:id="2141990863">
              <w:marLeft w:val="0"/>
              <w:marRight w:val="0"/>
              <w:marTop w:val="0"/>
              <w:marBottom w:val="0"/>
              <w:divBdr>
                <w:top w:val="none" w:sz="0" w:space="0" w:color="auto"/>
                <w:left w:val="none" w:sz="0" w:space="0" w:color="auto"/>
                <w:bottom w:val="none" w:sz="0" w:space="0" w:color="auto"/>
                <w:right w:val="none" w:sz="0" w:space="0" w:color="auto"/>
              </w:divBdr>
              <w:divsChild>
                <w:div w:id="571817721">
                  <w:marLeft w:val="0"/>
                  <w:marRight w:val="0"/>
                  <w:marTop w:val="0"/>
                  <w:marBottom w:val="0"/>
                  <w:divBdr>
                    <w:top w:val="none" w:sz="0" w:space="0" w:color="auto"/>
                    <w:left w:val="none" w:sz="0" w:space="0" w:color="auto"/>
                    <w:bottom w:val="none" w:sz="0" w:space="0" w:color="auto"/>
                    <w:right w:val="none" w:sz="0" w:space="0" w:color="auto"/>
                  </w:divBdr>
                  <w:divsChild>
                    <w:div w:id="1829981437">
                      <w:marLeft w:val="150"/>
                      <w:marRight w:val="150"/>
                      <w:marTop w:val="120"/>
                      <w:marBottom w:val="0"/>
                      <w:divBdr>
                        <w:top w:val="none" w:sz="0" w:space="0" w:color="auto"/>
                        <w:left w:val="none" w:sz="0" w:space="0" w:color="auto"/>
                        <w:bottom w:val="none" w:sz="0" w:space="0" w:color="auto"/>
                        <w:right w:val="none" w:sz="0" w:space="0" w:color="auto"/>
                      </w:divBdr>
                      <w:divsChild>
                        <w:div w:id="1751537669">
                          <w:marLeft w:val="0"/>
                          <w:marRight w:val="0"/>
                          <w:marTop w:val="0"/>
                          <w:marBottom w:val="0"/>
                          <w:divBdr>
                            <w:top w:val="none" w:sz="0" w:space="0" w:color="auto"/>
                            <w:left w:val="none" w:sz="0" w:space="0" w:color="auto"/>
                            <w:bottom w:val="none" w:sz="0" w:space="0" w:color="auto"/>
                            <w:right w:val="single" w:sz="6" w:space="8" w:color="DDDDDD"/>
                          </w:divBdr>
                          <w:divsChild>
                            <w:div w:id="1137336970">
                              <w:marLeft w:val="0"/>
                              <w:marRight w:val="0"/>
                              <w:marTop w:val="0"/>
                              <w:marBottom w:val="90"/>
                              <w:divBdr>
                                <w:top w:val="single" w:sz="6" w:space="5" w:color="D7D7D7"/>
                                <w:left w:val="single" w:sz="6" w:space="5" w:color="D7D7D7"/>
                                <w:bottom w:val="single" w:sz="6" w:space="5" w:color="D7D7D7"/>
                                <w:right w:val="single" w:sz="6" w:space="5" w:color="D7D7D7"/>
                              </w:divBdr>
                              <w:divsChild>
                                <w:div w:id="1255557263">
                                  <w:marLeft w:val="0"/>
                                  <w:marRight w:val="0"/>
                                  <w:marTop w:val="0"/>
                                  <w:marBottom w:val="0"/>
                                  <w:divBdr>
                                    <w:top w:val="none" w:sz="0" w:space="0" w:color="auto"/>
                                    <w:left w:val="none" w:sz="0" w:space="0" w:color="auto"/>
                                    <w:bottom w:val="none" w:sz="0" w:space="0" w:color="auto"/>
                                    <w:right w:val="none" w:sz="0" w:space="0" w:color="auto"/>
                                  </w:divBdr>
                                  <w:divsChild>
                                    <w:div w:id="16283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370032690">
      <w:bodyDiv w:val="1"/>
      <w:marLeft w:val="0"/>
      <w:marRight w:val="0"/>
      <w:marTop w:val="0"/>
      <w:marBottom w:val="0"/>
      <w:divBdr>
        <w:top w:val="none" w:sz="0" w:space="0" w:color="auto"/>
        <w:left w:val="none" w:sz="0" w:space="0" w:color="auto"/>
        <w:bottom w:val="none" w:sz="0" w:space="0" w:color="auto"/>
        <w:right w:val="none" w:sz="0" w:space="0" w:color="auto"/>
      </w:divBdr>
      <w:divsChild>
        <w:div w:id="1745299062">
          <w:marLeft w:val="0"/>
          <w:marRight w:val="0"/>
          <w:marTop w:val="0"/>
          <w:marBottom w:val="0"/>
          <w:divBdr>
            <w:top w:val="none" w:sz="0" w:space="0" w:color="auto"/>
            <w:left w:val="none" w:sz="0" w:space="0" w:color="auto"/>
            <w:bottom w:val="none" w:sz="0" w:space="0" w:color="auto"/>
            <w:right w:val="none" w:sz="0" w:space="0" w:color="auto"/>
          </w:divBdr>
          <w:divsChild>
            <w:div w:id="1547983991">
              <w:marLeft w:val="0"/>
              <w:marRight w:val="0"/>
              <w:marTop w:val="0"/>
              <w:marBottom w:val="0"/>
              <w:divBdr>
                <w:top w:val="none" w:sz="0" w:space="0" w:color="auto"/>
                <w:left w:val="none" w:sz="0" w:space="0" w:color="auto"/>
                <w:bottom w:val="none" w:sz="0" w:space="0" w:color="auto"/>
                <w:right w:val="none" w:sz="0" w:space="0" w:color="auto"/>
              </w:divBdr>
              <w:divsChild>
                <w:div w:id="1098871001">
                  <w:marLeft w:val="0"/>
                  <w:marRight w:val="0"/>
                  <w:marTop w:val="0"/>
                  <w:marBottom w:val="0"/>
                  <w:divBdr>
                    <w:top w:val="none" w:sz="0" w:space="0" w:color="auto"/>
                    <w:left w:val="none" w:sz="0" w:space="0" w:color="auto"/>
                    <w:bottom w:val="none" w:sz="0" w:space="0" w:color="auto"/>
                    <w:right w:val="none" w:sz="0" w:space="0" w:color="auto"/>
                  </w:divBdr>
                  <w:divsChild>
                    <w:div w:id="356346269">
                      <w:marLeft w:val="150"/>
                      <w:marRight w:val="150"/>
                      <w:marTop w:val="120"/>
                      <w:marBottom w:val="0"/>
                      <w:divBdr>
                        <w:top w:val="none" w:sz="0" w:space="0" w:color="auto"/>
                        <w:left w:val="none" w:sz="0" w:space="0" w:color="auto"/>
                        <w:bottom w:val="none" w:sz="0" w:space="0" w:color="auto"/>
                        <w:right w:val="none" w:sz="0" w:space="0" w:color="auto"/>
                      </w:divBdr>
                      <w:divsChild>
                        <w:div w:id="1157575527">
                          <w:marLeft w:val="0"/>
                          <w:marRight w:val="0"/>
                          <w:marTop w:val="0"/>
                          <w:marBottom w:val="0"/>
                          <w:divBdr>
                            <w:top w:val="none" w:sz="0" w:space="0" w:color="auto"/>
                            <w:left w:val="none" w:sz="0" w:space="0" w:color="auto"/>
                            <w:bottom w:val="none" w:sz="0" w:space="0" w:color="auto"/>
                            <w:right w:val="single" w:sz="6" w:space="8" w:color="DDDDDD"/>
                          </w:divBdr>
                          <w:divsChild>
                            <w:div w:id="1897088383">
                              <w:marLeft w:val="0"/>
                              <w:marRight w:val="0"/>
                              <w:marTop w:val="0"/>
                              <w:marBottom w:val="0"/>
                              <w:divBdr>
                                <w:top w:val="none" w:sz="0" w:space="0" w:color="auto"/>
                                <w:left w:val="none" w:sz="0" w:space="0" w:color="auto"/>
                                <w:bottom w:val="none" w:sz="0" w:space="0" w:color="auto"/>
                                <w:right w:val="none" w:sz="0" w:space="0" w:color="auto"/>
                              </w:divBdr>
                              <w:divsChild>
                                <w:div w:id="2032410379">
                                  <w:marLeft w:val="0"/>
                                  <w:marRight w:val="0"/>
                                  <w:marTop w:val="0"/>
                                  <w:marBottom w:val="0"/>
                                  <w:divBdr>
                                    <w:top w:val="none" w:sz="0" w:space="0" w:color="auto"/>
                                    <w:left w:val="none" w:sz="0" w:space="0" w:color="auto"/>
                                    <w:bottom w:val="none" w:sz="0" w:space="0" w:color="auto"/>
                                    <w:right w:val="none" w:sz="0" w:space="0" w:color="auto"/>
                                  </w:divBdr>
                                  <w:divsChild>
                                    <w:div w:id="1780103655">
                                      <w:marLeft w:val="0"/>
                                      <w:marRight w:val="0"/>
                                      <w:marTop w:val="0"/>
                                      <w:marBottom w:val="0"/>
                                      <w:divBdr>
                                        <w:top w:val="none" w:sz="0" w:space="0" w:color="auto"/>
                                        <w:left w:val="none" w:sz="0" w:space="0" w:color="auto"/>
                                        <w:bottom w:val="none" w:sz="0" w:space="0" w:color="auto"/>
                                        <w:right w:val="none" w:sz="0" w:space="0" w:color="auto"/>
                                      </w:divBdr>
                                      <w:divsChild>
                                        <w:div w:id="15852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0633781">
      <w:bodyDiv w:val="1"/>
      <w:marLeft w:val="0"/>
      <w:marRight w:val="0"/>
      <w:marTop w:val="0"/>
      <w:marBottom w:val="0"/>
      <w:divBdr>
        <w:top w:val="none" w:sz="0" w:space="0" w:color="auto"/>
        <w:left w:val="none" w:sz="0" w:space="0" w:color="auto"/>
        <w:bottom w:val="none" w:sz="0" w:space="0" w:color="auto"/>
        <w:right w:val="none" w:sz="0" w:space="0" w:color="auto"/>
      </w:divBdr>
    </w:div>
    <w:div w:id="491066332">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505025945">
      <w:bodyDiv w:val="1"/>
      <w:marLeft w:val="0"/>
      <w:marRight w:val="0"/>
      <w:marTop w:val="0"/>
      <w:marBottom w:val="0"/>
      <w:divBdr>
        <w:top w:val="none" w:sz="0" w:space="0" w:color="auto"/>
        <w:left w:val="none" w:sz="0" w:space="0" w:color="auto"/>
        <w:bottom w:val="none" w:sz="0" w:space="0" w:color="auto"/>
        <w:right w:val="none" w:sz="0" w:space="0" w:color="auto"/>
      </w:divBdr>
    </w:div>
    <w:div w:id="531961644">
      <w:bodyDiv w:val="1"/>
      <w:marLeft w:val="0"/>
      <w:marRight w:val="0"/>
      <w:marTop w:val="0"/>
      <w:marBottom w:val="0"/>
      <w:divBdr>
        <w:top w:val="none" w:sz="0" w:space="0" w:color="auto"/>
        <w:left w:val="none" w:sz="0" w:space="0" w:color="auto"/>
        <w:bottom w:val="none" w:sz="0" w:space="0" w:color="auto"/>
        <w:right w:val="none" w:sz="0" w:space="0" w:color="auto"/>
      </w:divBdr>
    </w:div>
    <w:div w:id="588932809">
      <w:bodyDiv w:val="1"/>
      <w:marLeft w:val="0"/>
      <w:marRight w:val="0"/>
      <w:marTop w:val="0"/>
      <w:marBottom w:val="0"/>
      <w:divBdr>
        <w:top w:val="none" w:sz="0" w:space="0" w:color="auto"/>
        <w:left w:val="none" w:sz="0" w:space="0" w:color="auto"/>
        <w:bottom w:val="none" w:sz="0" w:space="0" w:color="auto"/>
        <w:right w:val="none" w:sz="0" w:space="0" w:color="auto"/>
      </w:divBdr>
    </w:div>
    <w:div w:id="856772791">
      <w:bodyDiv w:val="1"/>
      <w:marLeft w:val="0"/>
      <w:marRight w:val="0"/>
      <w:marTop w:val="0"/>
      <w:marBottom w:val="0"/>
      <w:divBdr>
        <w:top w:val="none" w:sz="0" w:space="0" w:color="auto"/>
        <w:left w:val="none" w:sz="0" w:space="0" w:color="auto"/>
        <w:bottom w:val="none" w:sz="0" w:space="0" w:color="auto"/>
        <w:right w:val="none" w:sz="0" w:space="0" w:color="auto"/>
      </w:divBdr>
    </w:div>
    <w:div w:id="906262063">
      <w:bodyDiv w:val="1"/>
      <w:marLeft w:val="0"/>
      <w:marRight w:val="0"/>
      <w:marTop w:val="0"/>
      <w:marBottom w:val="0"/>
      <w:divBdr>
        <w:top w:val="none" w:sz="0" w:space="0" w:color="auto"/>
        <w:left w:val="none" w:sz="0" w:space="0" w:color="auto"/>
        <w:bottom w:val="none" w:sz="0" w:space="0" w:color="auto"/>
        <w:right w:val="none" w:sz="0" w:space="0" w:color="auto"/>
      </w:divBdr>
    </w:div>
    <w:div w:id="950629428">
      <w:bodyDiv w:val="1"/>
      <w:marLeft w:val="0"/>
      <w:marRight w:val="0"/>
      <w:marTop w:val="0"/>
      <w:marBottom w:val="0"/>
      <w:divBdr>
        <w:top w:val="none" w:sz="0" w:space="0" w:color="auto"/>
        <w:left w:val="none" w:sz="0" w:space="0" w:color="auto"/>
        <w:bottom w:val="none" w:sz="0" w:space="0" w:color="auto"/>
        <w:right w:val="none" w:sz="0" w:space="0" w:color="auto"/>
      </w:divBdr>
      <w:divsChild>
        <w:div w:id="27459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64916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146437947">
      <w:bodyDiv w:val="1"/>
      <w:marLeft w:val="0"/>
      <w:marRight w:val="0"/>
      <w:marTop w:val="0"/>
      <w:marBottom w:val="0"/>
      <w:divBdr>
        <w:top w:val="none" w:sz="0" w:space="0" w:color="auto"/>
        <w:left w:val="none" w:sz="0" w:space="0" w:color="auto"/>
        <w:bottom w:val="none" w:sz="0" w:space="0" w:color="auto"/>
        <w:right w:val="none" w:sz="0" w:space="0" w:color="auto"/>
      </w:divBdr>
      <w:divsChild>
        <w:div w:id="573667508">
          <w:marLeft w:val="0"/>
          <w:marRight w:val="0"/>
          <w:marTop w:val="0"/>
          <w:marBottom w:val="0"/>
          <w:divBdr>
            <w:top w:val="none" w:sz="0" w:space="0" w:color="auto"/>
            <w:left w:val="none" w:sz="0" w:space="0" w:color="auto"/>
            <w:bottom w:val="none" w:sz="0" w:space="0" w:color="auto"/>
            <w:right w:val="none" w:sz="0" w:space="0" w:color="auto"/>
          </w:divBdr>
          <w:divsChild>
            <w:div w:id="2065255166">
              <w:marLeft w:val="0"/>
              <w:marRight w:val="0"/>
              <w:marTop w:val="0"/>
              <w:marBottom w:val="0"/>
              <w:divBdr>
                <w:top w:val="none" w:sz="0" w:space="0" w:color="auto"/>
                <w:left w:val="none" w:sz="0" w:space="0" w:color="auto"/>
                <w:bottom w:val="none" w:sz="0" w:space="0" w:color="auto"/>
                <w:right w:val="none" w:sz="0" w:space="0" w:color="auto"/>
              </w:divBdr>
              <w:divsChild>
                <w:div w:id="1597246051">
                  <w:marLeft w:val="0"/>
                  <w:marRight w:val="0"/>
                  <w:marTop w:val="0"/>
                  <w:marBottom w:val="0"/>
                  <w:divBdr>
                    <w:top w:val="none" w:sz="0" w:space="0" w:color="auto"/>
                    <w:left w:val="none" w:sz="0" w:space="0" w:color="auto"/>
                    <w:bottom w:val="none" w:sz="0" w:space="0" w:color="auto"/>
                    <w:right w:val="none" w:sz="0" w:space="0" w:color="auto"/>
                  </w:divBdr>
                  <w:divsChild>
                    <w:div w:id="77406696">
                      <w:marLeft w:val="150"/>
                      <w:marRight w:val="150"/>
                      <w:marTop w:val="120"/>
                      <w:marBottom w:val="0"/>
                      <w:divBdr>
                        <w:top w:val="none" w:sz="0" w:space="0" w:color="auto"/>
                        <w:left w:val="none" w:sz="0" w:space="0" w:color="auto"/>
                        <w:bottom w:val="none" w:sz="0" w:space="0" w:color="auto"/>
                        <w:right w:val="none" w:sz="0" w:space="0" w:color="auto"/>
                      </w:divBdr>
                      <w:divsChild>
                        <w:div w:id="1634746953">
                          <w:marLeft w:val="0"/>
                          <w:marRight w:val="0"/>
                          <w:marTop w:val="0"/>
                          <w:marBottom w:val="0"/>
                          <w:divBdr>
                            <w:top w:val="none" w:sz="0" w:space="0" w:color="auto"/>
                            <w:left w:val="none" w:sz="0" w:space="0" w:color="auto"/>
                            <w:bottom w:val="none" w:sz="0" w:space="0" w:color="auto"/>
                            <w:right w:val="single" w:sz="6" w:space="8" w:color="DDDDDD"/>
                          </w:divBdr>
                          <w:divsChild>
                            <w:div w:id="244657608">
                              <w:marLeft w:val="0"/>
                              <w:marRight w:val="0"/>
                              <w:marTop w:val="0"/>
                              <w:marBottom w:val="90"/>
                              <w:divBdr>
                                <w:top w:val="single" w:sz="6" w:space="5" w:color="D7D7D7"/>
                                <w:left w:val="single" w:sz="6" w:space="5" w:color="D7D7D7"/>
                                <w:bottom w:val="single" w:sz="6" w:space="5" w:color="D7D7D7"/>
                                <w:right w:val="single" w:sz="6" w:space="5" w:color="D7D7D7"/>
                              </w:divBdr>
                              <w:divsChild>
                                <w:div w:id="1287076918">
                                  <w:marLeft w:val="0"/>
                                  <w:marRight w:val="0"/>
                                  <w:marTop w:val="0"/>
                                  <w:marBottom w:val="0"/>
                                  <w:divBdr>
                                    <w:top w:val="none" w:sz="0" w:space="0" w:color="auto"/>
                                    <w:left w:val="none" w:sz="0" w:space="0" w:color="auto"/>
                                    <w:bottom w:val="none" w:sz="0" w:space="0" w:color="auto"/>
                                    <w:right w:val="none" w:sz="0" w:space="0" w:color="auto"/>
                                  </w:divBdr>
                                  <w:divsChild>
                                    <w:div w:id="14539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060839">
      <w:bodyDiv w:val="1"/>
      <w:marLeft w:val="0"/>
      <w:marRight w:val="0"/>
      <w:marTop w:val="0"/>
      <w:marBottom w:val="0"/>
      <w:divBdr>
        <w:top w:val="none" w:sz="0" w:space="0" w:color="auto"/>
        <w:left w:val="none" w:sz="0" w:space="0" w:color="auto"/>
        <w:bottom w:val="none" w:sz="0" w:space="0" w:color="auto"/>
        <w:right w:val="none" w:sz="0" w:space="0" w:color="auto"/>
      </w:divBdr>
      <w:divsChild>
        <w:div w:id="1048843444">
          <w:marLeft w:val="0"/>
          <w:marRight w:val="0"/>
          <w:marTop w:val="0"/>
          <w:marBottom w:val="0"/>
          <w:divBdr>
            <w:top w:val="none" w:sz="0" w:space="0" w:color="auto"/>
            <w:left w:val="none" w:sz="0" w:space="0" w:color="auto"/>
            <w:bottom w:val="none" w:sz="0" w:space="0" w:color="auto"/>
            <w:right w:val="none" w:sz="0" w:space="0" w:color="auto"/>
          </w:divBdr>
          <w:divsChild>
            <w:div w:id="1198200531">
              <w:marLeft w:val="0"/>
              <w:marRight w:val="0"/>
              <w:marTop w:val="0"/>
              <w:marBottom w:val="0"/>
              <w:divBdr>
                <w:top w:val="none" w:sz="0" w:space="0" w:color="auto"/>
                <w:left w:val="none" w:sz="0" w:space="0" w:color="auto"/>
                <w:bottom w:val="none" w:sz="0" w:space="0" w:color="auto"/>
                <w:right w:val="none" w:sz="0" w:space="0" w:color="auto"/>
              </w:divBdr>
              <w:divsChild>
                <w:div w:id="165898372">
                  <w:marLeft w:val="0"/>
                  <w:marRight w:val="0"/>
                  <w:marTop w:val="0"/>
                  <w:marBottom w:val="0"/>
                  <w:divBdr>
                    <w:top w:val="none" w:sz="0" w:space="0" w:color="auto"/>
                    <w:left w:val="none" w:sz="0" w:space="0" w:color="auto"/>
                    <w:bottom w:val="none" w:sz="0" w:space="0" w:color="auto"/>
                    <w:right w:val="none" w:sz="0" w:space="0" w:color="auto"/>
                  </w:divBdr>
                  <w:divsChild>
                    <w:div w:id="375089003">
                      <w:marLeft w:val="150"/>
                      <w:marRight w:val="150"/>
                      <w:marTop w:val="120"/>
                      <w:marBottom w:val="0"/>
                      <w:divBdr>
                        <w:top w:val="none" w:sz="0" w:space="0" w:color="auto"/>
                        <w:left w:val="none" w:sz="0" w:space="0" w:color="auto"/>
                        <w:bottom w:val="none" w:sz="0" w:space="0" w:color="auto"/>
                        <w:right w:val="none" w:sz="0" w:space="0" w:color="auto"/>
                      </w:divBdr>
                      <w:divsChild>
                        <w:div w:id="1265574334">
                          <w:marLeft w:val="0"/>
                          <w:marRight w:val="0"/>
                          <w:marTop w:val="0"/>
                          <w:marBottom w:val="0"/>
                          <w:divBdr>
                            <w:top w:val="none" w:sz="0" w:space="0" w:color="auto"/>
                            <w:left w:val="none" w:sz="0" w:space="0" w:color="auto"/>
                            <w:bottom w:val="none" w:sz="0" w:space="0" w:color="auto"/>
                            <w:right w:val="single" w:sz="6" w:space="8" w:color="DDDDDD"/>
                          </w:divBdr>
                          <w:divsChild>
                            <w:div w:id="209804777">
                              <w:marLeft w:val="0"/>
                              <w:marRight w:val="0"/>
                              <w:marTop w:val="0"/>
                              <w:marBottom w:val="90"/>
                              <w:divBdr>
                                <w:top w:val="single" w:sz="6" w:space="5" w:color="D7D7D7"/>
                                <w:left w:val="single" w:sz="6" w:space="5" w:color="D7D7D7"/>
                                <w:bottom w:val="single" w:sz="6" w:space="5" w:color="D7D7D7"/>
                                <w:right w:val="single" w:sz="6" w:space="5" w:color="D7D7D7"/>
                              </w:divBdr>
                              <w:divsChild>
                                <w:div w:id="1626157210">
                                  <w:marLeft w:val="0"/>
                                  <w:marRight w:val="0"/>
                                  <w:marTop w:val="0"/>
                                  <w:marBottom w:val="0"/>
                                  <w:divBdr>
                                    <w:top w:val="none" w:sz="0" w:space="0" w:color="auto"/>
                                    <w:left w:val="none" w:sz="0" w:space="0" w:color="auto"/>
                                    <w:bottom w:val="none" w:sz="0" w:space="0" w:color="auto"/>
                                    <w:right w:val="none" w:sz="0" w:space="0" w:color="auto"/>
                                  </w:divBdr>
                                  <w:divsChild>
                                    <w:div w:id="4771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80017">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477407660">
      <w:bodyDiv w:val="1"/>
      <w:marLeft w:val="0"/>
      <w:marRight w:val="0"/>
      <w:marTop w:val="0"/>
      <w:marBottom w:val="0"/>
      <w:divBdr>
        <w:top w:val="none" w:sz="0" w:space="0" w:color="auto"/>
        <w:left w:val="none" w:sz="0" w:space="0" w:color="auto"/>
        <w:bottom w:val="none" w:sz="0" w:space="0" w:color="auto"/>
        <w:right w:val="none" w:sz="0" w:space="0" w:color="auto"/>
      </w:divBdr>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4188">
      <w:bodyDiv w:val="1"/>
      <w:marLeft w:val="0"/>
      <w:marRight w:val="0"/>
      <w:marTop w:val="0"/>
      <w:marBottom w:val="0"/>
      <w:divBdr>
        <w:top w:val="none" w:sz="0" w:space="0" w:color="auto"/>
        <w:left w:val="none" w:sz="0" w:space="0" w:color="auto"/>
        <w:bottom w:val="none" w:sz="0" w:space="0" w:color="auto"/>
        <w:right w:val="none" w:sz="0" w:space="0" w:color="auto"/>
      </w:divBdr>
    </w:div>
    <w:div w:id="1756052993">
      <w:bodyDiv w:val="1"/>
      <w:marLeft w:val="0"/>
      <w:marRight w:val="0"/>
      <w:marTop w:val="0"/>
      <w:marBottom w:val="0"/>
      <w:divBdr>
        <w:top w:val="none" w:sz="0" w:space="0" w:color="auto"/>
        <w:left w:val="none" w:sz="0" w:space="0" w:color="auto"/>
        <w:bottom w:val="none" w:sz="0" w:space="0" w:color="auto"/>
        <w:right w:val="none" w:sz="0" w:space="0" w:color="auto"/>
      </w:divBdr>
    </w:div>
    <w:div w:id="2056005071">
      <w:bodyDiv w:val="1"/>
      <w:marLeft w:val="0"/>
      <w:marRight w:val="0"/>
      <w:marTop w:val="0"/>
      <w:marBottom w:val="0"/>
      <w:divBdr>
        <w:top w:val="none" w:sz="0" w:space="0" w:color="auto"/>
        <w:left w:val="none" w:sz="0" w:space="0" w:color="auto"/>
        <w:bottom w:val="none" w:sz="0" w:space="0" w:color="auto"/>
        <w:right w:val="none" w:sz="0" w:space="0" w:color="auto"/>
      </w:divBdr>
      <w:divsChild>
        <w:div w:id="45033568">
          <w:marLeft w:val="0"/>
          <w:marRight w:val="0"/>
          <w:marTop w:val="0"/>
          <w:marBottom w:val="0"/>
          <w:divBdr>
            <w:top w:val="none" w:sz="0" w:space="0" w:color="auto"/>
            <w:left w:val="none" w:sz="0" w:space="0" w:color="auto"/>
            <w:bottom w:val="none" w:sz="0" w:space="0" w:color="auto"/>
            <w:right w:val="none" w:sz="0" w:space="0" w:color="auto"/>
          </w:divBdr>
          <w:divsChild>
            <w:div w:id="1721397766">
              <w:marLeft w:val="0"/>
              <w:marRight w:val="0"/>
              <w:marTop w:val="0"/>
              <w:marBottom w:val="0"/>
              <w:divBdr>
                <w:top w:val="none" w:sz="0" w:space="0" w:color="auto"/>
                <w:left w:val="none" w:sz="0" w:space="0" w:color="auto"/>
                <w:bottom w:val="none" w:sz="0" w:space="0" w:color="auto"/>
                <w:right w:val="none" w:sz="0" w:space="0" w:color="auto"/>
              </w:divBdr>
              <w:divsChild>
                <w:div w:id="1139958029">
                  <w:marLeft w:val="0"/>
                  <w:marRight w:val="0"/>
                  <w:marTop w:val="0"/>
                  <w:marBottom w:val="0"/>
                  <w:divBdr>
                    <w:top w:val="none" w:sz="0" w:space="0" w:color="auto"/>
                    <w:left w:val="none" w:sz="0" w:space="0" w:color="auto"/>
                    <w:bottom w:val="none" w:sz="0" w:space="0" w:color="auto"/>
                    <w:right w:val="none" w:sz="0" w:space="0" w:color="auto"/>
                  </w:divBdr>
                  <w:divsChild>
                    <w:div w:id="566303501">
                      <w:marLeft w:val="150"/>
                      <w:marRight w:val="150"/>
                      <w:marTop w:val="120"/>
                      <w:marBottom w:val="0"/>
                      <w:divBdr>
                        <w:top w:val="none" w:sz="0" w:space="0" w:color="auto"/>
                        <w:left w:val="none" w:sz="0" w:space="0" w:color="auto"/>
                        <w:bottom w:val="none" w:sz="0" w:space="0" w:color="auto"/>
                        <w:right w:val="none" w:sz="0" w:space="0" w:color="auto"/>
                      </w:divBdr>
                      <w:divsChild>
                        <w:div w:id="1214734554">
                          <w:marLeft w:val="0"/>
                          <w:marRight w:val="0"/>
                          <w:marTop w:val="0"/>
                          <w:marBottom w:val="0"/>
                          <w:divBdr>
                            <w:top w:val="none" w:sz="0" w:space="0" w:color="auto"/>
                            <w:left w:val="none" w:sz="0" w:space="0" w:color="auto"/>
                            <w:bottom w:val="none" w:sz="0" w:space="0" w:color="auto"/>
                            <w:right w:val="single" w:sz="6" w:space="8" w:color="DDDDDD"/>
                          </w:divBdr>
                          <w:divsChild>
                            <w:div w:id="877398489">
                              <w:marLeft w:val="0"/>
                              <w:marRight w:val="0"/>
                              <w:marTop w:val="0"/>
                              <w:marBottom w:val="0"/>
                              <w:divBdr>
                                <w:top w:val="none" w:sz="0" w:space="0" w:color="auto"/>
                                <w:left w:val="none" w:sz="0" w:space="0" w:color="auto"/>
                                <w:bottom w:val="none" w:sz="0" w:space="0" w:color="auto"/>
                                <w:right w:val="none" w:sz="0" w:space="0" w:color="auto"/>
                              </w:divBdr>
                              <w:divsChild>
                                <w:div w:id="690109582">
                                  <w:marLeft w:val="0"/>
                                  <w:marRight w:val="0"/>
                                  <w:marTop w:val="0"/>
                                  <w:marBottom w:val="0"/>
                                  <w:divBdr>
                                    <w:top w:val="none" w:sz="0" w:space="0" w:color="auto"/>
                                    <w:left w:val="none" w:sz="0" w:space="0" w:color="auto"/>
                                    <w:bottom w:val="none" w:sz="0" w:space="0" w:color="auto"/>
                                    <w:right w:val="none" w:sz="0" w:space="0" w:color="auto"/>
                                  </w:divBdr>
                                  <w:divsChild>
                                    <w:div w:id="951546195">
                                      <w:marLeft w:val="0"/>
                                      <w:marRight w:val="0"/>
                                      <w:marTop w:val="0"/>
                                      <w:marBottom w:val="0"/>
                                      <w:divBdr>
                                        <w:top w:val="none" w:sz="0" w:space="0" w:color="auto"/>
                                        <w:left w:val="none" w:sz="0" w:space="0" w:color="auto"/>
                                        <w:bottom w:val="none" w:sz="0" w:space="0" w:color="auto"/>
                                        <w:right w:val="none" w:sz="0" w:space="0" w:color="auto"/>
                                      </w:divBdr>
                                      <w:divsChild>
                                        <w:div w:id="277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image" Target="media/image55.tmp"/><Relationship Id="rId68" Type="http://schemas.openxmlformats.org/officeDocument/2006/relationships/image" Target="media/image60.tmp"/><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1.png"/><Relationship Id="rId66" Type="http://schemas.openxmlformats.org/officeDocument/2006/relationships/image" Target="media/image58.tm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7.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6.tmp"/><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59.tmp"/><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1.png"/><Relationship Id="rId62" Type="http://schemas.openxmlformats.org/officeDocument/2006/relationships/hyperlink" Target="http://www.pc-facile.com/glossario/pippo/" TargetMode="External"/><Relationship Id="rId7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amadsen\Winny\Paghe\Documentale\MODELLI%20NOTE\PAGHE_AAAAXXYY_IMP.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C8FDB-11DB-40FB-978E-7FA44D57E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PAGHE_AAAAXXYY_IMP.dotx</Template>
  <TotalTime>9</TotalTime>
  <Pages>19</Pages>
  <Words>3192</Words>
  <Characters>18198</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21348</CharactersWithSpaces>
  <SharedDoc>false</SharedDoc>
  <HLinks>
    <vt:vector size="84" baseType="variant">
      <vt:variant>
        <vt:i4>1441843</vt:i4>
      </vt:variant>
      <vt:variant>
        <vt:i4>74</vt:i4>
      </vt:variant>
      <vt:variant>
        <vt:i4>0</vt:i4>
      </vt:variant>
      <vt:variant>
        <vt:i4>5</vt:i4>
      </vt:variant>
      <vt:variant>
        <vt:lpwstr/>
      </vt:variant>
      <vt:variant>
        <vt:lpwstr>_Toc425959737</vt:lpwstr>
      </vt:variant>
      <vt:variant>
        <vt:i4>1441843</vt:i4>
      </vt:variant>
      <vt:variant>
        <vt:i4>68</vt:i4>
      </vt:variant>
      <vt:variant>
        <vt:i4>0</vt:i4>
      </vt:variant>
      <vt:variant>
        <vt:i4>5</vt:i4>
      </vt:variant>
      <vt:variant>
        <vt:lpwstr/>
      </vt:variant>
      <vt:variant>
        <vt:lpwstr>_Toc425959736</vt:lpwstr>
      </vt:variant>
      <vt:variant>
        <vt:i4>1441843</vt:i4>
      </vt:variant>
      <vt:variant>
        <vt:i4>62</vt:i4>
      </vt:variant>
      <vt:variant>
        <vt:i4>0</vt:i4>
      </vt:variant>
      <vt:variant>
        <vt:i4>5</vt:i4>
      </vt:variant>
      <vt:variant>
        <vt:lpwstr/>
      </vt:variant>
      <vt:variant>
        <vt:lpwstr>_Toc425959735</vt:lpwstr>
      </vt:variant>
      <vt:variant>
        <vt:i4>1441843</vt:i4>
      </vt:variant>
      <vt:variant>
        <vt:i4>56</vt:i4>
      </vt:variant>
      <vt:variant>
        <vt:i4>0</vt:i4>
      </vt:variant>
      <vt:variant>
        <vt:i4>5</vt:i4>
      </vt:variant>
      <vt:variant>
        <vt:lpwstr/>
      </vt:variant>
      <vt:variant>
        <vt:lpwstr>_Toc425959734</vt:lpwstr>
      </vt:variant>
      <vt:variant>
        <vt:i4>1441843</vt:i4>
      </vt:variant>
      <vt:variant>
        <vt:i4>50</vt:i4>
      </vt:variant>
      <vt:variant>
        <vt:i4>0</vt:i4>
      </vt:variant>
      <vt:variant>
        <vt:i4>5</vt:i4>
      </vt:variant>
      <vt:variant>
        <vt:lpwstr/>
      </vt:variant>
      <vt:variant>
        <vt:lpwstr>_Toc425959733</vt:lpwstr>
      </vt:variant>
      <vt:variant>
        <vt:i4>1441843</vt:i4>
      </vt:variant>
      <vt:variant>
        <vt:i4>44</vt:i4>
      </vt:variant>
      <vt:variant>
        <vt:i4>0</vt:i4>
      </vt:variant>
      <vt:variant>
        <vt:i4>5</vt:i4>
      </vt:variant>
      <vt:variant>
        <vt:lpwstr/>
      </vt:variant>
      <vt:variant>
        <vt:lpwstr>_Toc425959732</vt:lpwstr>
      </vt:variant>
      <vt:variant>
        <vt:i4>1441843</vt:i4>
      </vt:variant>
      <vt:variant>
        <vt:i4>38</vt:i4>
      </vt:variant>
      <vt:variant>
        <vt:i4>0</vt:i4>
      </vt:variant>
      <vt:variant>
        <vt:i4>5</vt:i4>
      </vt:variant>
      <vt:variant>
        <vt:lpwstr/>
      </vt:variant>
      <vt:variant>
        <vt:lpwstr>_Toc425959731</vt:lpwstr>
      </vt:variant>
      <vt:variant>
        <vt:i4>1441843</vt:i4>
      </vt:variant>
      <vt:variant>
        <vt:i4>32</vt:i4>
      </vt:variant>
      <vt:variant>
        <vt:i4>0</vt:i4>
      </vt:variant>
      <vt:variant>
        <vt:i4>5</vt:i4>
      </vt:variant>
      <vt:variant>
        <vt:lpwstr/>
      </vt:variant>
      <vt:variant>
        <vt:lpwstr>_Toc425959730</vt:lpwstr>
      </vt:variant>
      <vt:variant>
        <vt:i4>1507379</vt:i4>
      </vt:variant>
      <vt:variant>
        <vt:i4>26</vt:i4>
      </vt:variant>
      <vt:variant>
        <vt:i4>0</vt:i4>
      </vt:variant>
      <vt:variant>
        <vt:i4>5</vt:i4>
      </vt:variant>
      <vt:variant>
        <vt:lpwstr/>
      </vt:variant>
      <vt:variant>
        <vt:lpwstr>_Toc425959729</vt:lpwstr>
      </vt:variant>
      <vt:variant>
        <vt:i4>1507379</vt:i4>
      </vt:variant>
      <vt:variant>
        <vt:i4>20</vt:i4>
      </vt:variant>
      <vt:variant>
        <vt:i4>0</vt:i4>
      </vt:variant>
      <vt:variant>
        <vt:i4>5</vt:i4>
      </vt:variant>
      <vt:variant>
        <vt:lpwstr/>
      </vt:variant>
      <vt:variant>
        <vt:lpwstr>_Toc425959728</vt:lpwstr>
      </vt:variant>
      <vt:variant>
        <vt:i4>1507379</vt:i4>
      </vt:variant>
      <vt:variant>
        <vt:i4>14</vt:i4>
      </vt:variant>
      <vt:variant>
        <vt:i4>0</vt:i4>
      </vt:variant>
      <vt:variant>
        <vt:i4>5</vt:i4>
      </vt:variant>
      <vt:variant>
        <vt:lpwstr/>
      </vt:variant>
      <vt:variant>
        <vt:lpwstr>_Toc425959727</vt:lpwstr>
      </vt:variant>
      <vt:variant>
        <vt:i4>1507379</vt:i4>
      </vt:variant>
      <vt:variant>
        <vt:i4>8</vt:i4>
      </vt:variant>
      <vt:variant>
        <vt:i4>0</vt:i4>
      </vt:variant>
      <vt:variant>
        <vt:i4>5</vt:i4>
      </vt:variant>
      <vt:variant>
        <vt:lpwstr/>
      </vt:variant>
      <vt:variant>
        <vt:lpwstr>_Toc425959726</vt:lpwstr>
      </vt:variant>
      <vt:variant>
        <vt:i4>1507379</vt:i4>
      </vt:variant>
      <vt:variant>
        <vt:i4>2</vt:i4>
      </vt:variant>
      <vt:variant>
        <vt:i4>0</vt:i4>
      </vt:variant>
      <vt:variant>
        <vt:i4>5</vt:i4>
      </vt:variant>
      <vt:variant>
        <vt:lpwstr/>
      </vt:variant>
      <vt:variant>
        <vt:lpwstr>_Toc425959725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Barbara Mandolini</cp:lastModifiedBy>
  <cp:revision>7</cp:revision>
  <cp:lastPrinted>2017-10-20T15:56:00Z</cp:lastPrinted>
  <dcterms:created xsi:type="dcterms:W3CDTF">2017-10-20T07:36:00Z</dcterms:created>
  <dcterms:modified xsi:type="dcterms:W3CDTF">2017-10-20T15:56:00Z</dcterms:modified>
</cp:coreProperties>
</file>